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7B5C4" w14:textId="45E2C9E3" w:rsidR="00182282" w:rsidRDefault="000A4110" w:rsidP="00CE0D27">
      <w:pPr>
        <w:pStyle w:val="Default"/>
        <w:jc w:val="center"/>
        <w:rPr>
          <w:rFonts w:ascii="Calibri" w:hAnsi="Calibri" w:cs="Calibri"/>
          <w:b/>
          <w:bCs/>
          <w:color w:val="0070C0"/>
          <w:sz w:val="36"/>
          <w:szCs w:val="32"/>
        </w:rPr>
      </w:pPr>
      <w:r w:rsidRPr="00F359E5">
        <w:rPr>
          <w:rFonts w:ascii="Calibri" w:hAnsi="Calibri" w:cs="Calibri"/>
          <w:b/>
          <w:bCs/>
          <w:color w:val="0070C0"/>
          <w:sz w:val="36"/>
          <w:szCs w:val="32"/>
        </w:rPr>
        <w:t>PARTICIPANT INFORMATION SHEET</w:t>
      </w:r>
    </w:p>
    <w:p w14:paraId="2867E6FA" w14:textId="0030EEE6" w:rsidR="00F359E5" w:rsidRPr="00F359E5" w:rsidRDefault="00817131" w:rsidP="00CE0D27">
      <w:pPr>
        <w:pStyle w:val="Default"/>
        <w:jc w:val="center"/>
        <w:rPr>
          <w:rFonts w:ascii="Calibri" w:hAnsi="Calibri" w:cs="Calibri"/>
          <w:b/>
          <w:bCs/>
          <w:color w:val="0070C0"/>
          <w:sz w:val="36"/>
          <w:szCs w:val="32"/>
        </w:rPr>
      </w:pPr>
      <w:r w:rsidRPr="00817131">
        <w:rPr>
          <w:rFonts w:asciiTheme="minorHAnsi" w:eastAsiaTheme="minorHAnsi" w:hAnsiTheme="minorHAnsi" w:cs="Arial-BoldMT"/>
          <w:b/>
          <w:bCs/>
          <w:color w:val="auto"/>
          <w:sz w:val="28"/>
          <w:lang w:val="en-US" w:eastAsia="ja-JP"/>
        </w:rPr>
        <w:t>Prevalence, Types and Treatments of Skin Cancer in Surfers</w:t>
      </w:r>
      <w:r w:rsidR="000C3DB8">
        <w:rPr>
          <w:rFonts w:asciiTheme="minorHAnsi" w:eastAsiaTheme="minorHAnsi" w:hAnsiTheme="minorHAnsi" w:cs="Arial-BoldMT"/>
          <w:b/>
          <w:bCs/>
          <w:color w:val="auto"/>
          <w:sz w:val="28"/>
          <w:lang w:val="en-US" w:eastAsia="ja-JP"/>
        </w:rPr>
        <w:t xml:space="preserve"> and</w:t>
      </w:r>
      <w:r w:rsidRPr="00817131">
        <w:rPr>
          <w:rFonts w:asciiTheme="minorHAnsi" w:eastAsiaTheme="minorHAnsi" w:hAnsiTheme="minorHAnsi" w:cs="Arial-BoldMT"/>
          <w:b/>
          <w:bCs/>
          <w:color w:val="auto"/>
          <w:sz w:val="28"/>
          <w:lang w:val="en-US" w:eastAsia="ja-JP"/>
        </w:rPr>
        <w:t xml:space="preserve"> Swimmers</w:t>
      </w:r>
    </w:p>
    <w:p w14:paraId="46AF82DA" w14:textId="77777777" w:rsidR="000A4110" w:rsidRDefault="000A4110" w:rsidP="00CE0D27">
      <w:pPr>
        <w:pStyle w:val="Default"/>
        <w:jc w:val="center"/>
        <w:rPr>
          <w:rFonts w:ascii="Calibri" w:hAnsi="Calibri" w:cs="Calibri"/>
          <w:b/>
          <w:bCs/>
          <w:sz w:val="28"/>
        </w:rPr>
      </w:pPr>
    </w:p>
    <w:p w14:paraId="38EE4F20" w14:textId="2397F27E" w:rsidR="00182282" w:rsidRDefault="00182282" w:rsidP="00182282">
      <w:pPr>
        <w:pStyle w:val="Defaul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Southern Cross University</w:t>
      </w:r>
    </w:p>
    <w:p w14:paraId="2965498A" w14:textId="77777777" w:rsidR="00182282" w:rsidRPr="00182282" w:rsidRDefault="00182282" w:rsidP="00182282">
      <w:pPr>
        <w:pStyle w:val="Default"/>
        <w:rPr>
          <w:rFonts w:ascii="Calibri" w:hAnsi="Calibri" w:cs="Calibri"/>
          <w:bCs/>
        </w:rPr>
      </w:pPr>
      <w:r w:rsidRPr="00182282">
        <w:rPr>
          <w:rFonts w:ascii="Calibri" w:hAnsi="Calibri" w:cs="Calibri"/>
          <w:bCs/>
        </w:rPr>
        <w:t>School of Health and Human Sciences</w:t>
      </w:r>
    </w:p>
    <w:p w14:paraId="7D6237E0" w14:textId="2C947739" w:rsidR="00182282" w:rsidRDefault="00182282" w:rsidP="00182282">
      <w:pPr>
        <w:pStyle w:val="Defaul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Gold Coast Campus</w:t>
      </w:r>
    </w:p>
    <w:p w14:paraId="173E90EF" w14:textId="10F4E13F" w:rsidR="00182282" w:rsidRDefault="00182282" w:rsidP="00182282">
      <w:pPr>
        <w:pStyle w:val="Default"/>
        <w:rPr>
          <w:rFonts w:ascii="Calibri" w:hAnsi="Calibri" w:cs="Calibri"/>
          <w:bCs/>
        </w:rPr>
      </w:pPr>
    </w:p>
    <w:p w14:paraId="7BC07949" w14:textId="2A8C89FE" w:rsidR="00182282" w:rsidRDefault="00182282" w:rsidP="00CE0D27">
      <w:pPr>
        <w:pStyle w:val="Default"/>
        <w:jc w:val="center"/>
        <w:rPr>
          <w:rFonts w:ascii="Calibri" w:hAnsi="Calibri" w:cs="Calibri"/>
          <w:b/>
          <w:bCs/>
          <w:sz w:val="28"/>
        </w:rPr>
      </w:pPr>
    </w:p>
    <w:p w14:paraId="6C969470" w14:textId="0BC80402" w:rsidR="00182282" w:rsidRPr="00182282" w:rsidRDefault="00182282" w:rsidP="00182282">
      <w:pPr>
        <w:pStyle w:val="Defaul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Dear Sir</w:t>
      </w:r>
      <w:r w:rsidR="00CD0AF6">
        <w:rPr>
          <w:rFonts w:ascii="Calibri" w:hAnsi="Calibri" w:cs="Calibri"/>
          <w:bCs/>
        </w:rPr>
        <w:t>/</w:t>
      </w:r>
      <w:r>
        <w:rPr>
          <w:rFonts w:ascii="Calibri" w:hAnsi="Calibri" w:cs="Calibri"/>
          <w:bCs/>
        </w:rPr>
        <w:t>Madam</w:t>
      </w:r>
      <w:r w:rsidR="00CD0AF6">
        <w:rPr>
          <w:rFonts w:ascii="Calibri" w:hAnsi="Calibri" w:cs="Calibri"/>
          <w:bCs/>
        </w:rPr>
        <w:t>,</w:t>
      </w:r>
    </w:p>
    <w:p w14:paraId="352432B8" w14:textId="48BA86B9" w:rsidR="00182282" w:rsidRDefault="00182282" w:rsidP="00CE0D27">
      <w:pPr>
        <w:pStyle w:val="Default"/>
        <w:jc w:val="center"/>
        <w:rPr>
          <w:rFonts w:ascii="Calibri" w:hAnsi="Calibri" w:cs="Calibri"/>
          <w:b/>
          <w:bCs/>
          <w:sz w:val="28"/>
        </w:rPr>
      </w:pPr>
    </w:p>
    <w:p w14:paraId="4B9C3E14" w14:textId="71EB23C2" w:rsidR="00A15877" w:rsidRDefault="00182282" w:rsidP="00182282">
      <w:pPr>
        <w:pStyle w:val="Default"/>
        <w:rPr>
          <w:rFonts w:ascii="Calibri" w:hAnsi="Calibri" w:cs="Calibri"/>
          <w:bCs/>
        </w:rPr>
      </w:pPr>
      <w:r w:rsidRPr="00182282">
        <w:rPr>
          <w:rFonts w:ascii="Calibri" w:hAnsi="Calibri" w:cs="Calibri"/>
          <w:bCs/>
        </w:rPr>
        <w:t xml:space="preserve">Thank you for expressing an interest in participating in the research project </w:t>
      </w:r>
      <w:r w:rsidR="00A774B0">
        <w:t>“</w:t>
      </w:r>
      <w:r w:rsidR="00817131" w:rsidRPr="00817131">
        <w:rPr>
          <w:rFonts w:ascii="Calibri" w:hAnsi="Calibri" w:cs="Calibri"/>
          <w:bCs/>
        </w:rPr>
        <w:t>Prevalence, Types and Treatments of Skin Cancer in Surfers</w:t>
      </w:r>
      <w:r w:rsidR="000C3DB8">
        <w:rPr>
          <w:rFonts w:ascii="Calibri" w:hAnsi="Calibri" w:cs="Calibri"/>
          <w:bCs/>
        </w:rPr>
        <w:t xml:space="preserve"> and </w:t>
      </w:r>
      <w:r w:rsidR="00817131" w:rsidRPr="00817131">
        <w:rPr>
          <w:rFonts w:ascii="Calibri" w:hAnsi="Calibri" w:cs="Calibri"/>
          <w:bCs/>
        </w:rPr>
        <w:t>Swimmers</w:t>
      </w:r>
      <w:bookmarkStart w:id="0" w:name="_GoBack"/>
      <w:bookmarkEnd w:id="0"/>
      <w:r w:rsidR="008539A8">
        <w:rPr>
          <w:rFonts w:ascii="Calibri" w:hAnsi="Calibri" w:cs="Calibri"/>
          <w:bCs/>
        </w:rPr>
        <w:t>”</w:t>
      </w:r>
      <w:r w:rsidRPr="00182282">
        <w:rPr>
          <w:rFonts w:ascii="Calibri" w:hAnsi="Calibri" w:cs="Calibri"/>
          <w:bCs/>
        </w:rPr>
        <w:t xml:space="preserve">.  </w:t>
      </w:r>
    </w:p>
    <w:p w14:paraId="425EE449" w14:textId="77777777" w:rsidR="00A15877" w:rsidRDefault="00A15877" w:rsidP="00182282">
      <w:pPr>
        <w:pStyle w:val="Default"/>
        <w:rPr>
          <w:rFonts w:ascii="Calibri" w:hAnsi="Calibri" w:cs="Calibri"/>
          <w:bCs/>
        </w:rPr>
      </w:pPr>
    </w:p>
    <w:p w14:paraId="3A9D5251" w14:textId="60EBD60C" w:rsidR="00104BF6" w:rsidRDefault="00182282" w:rsidP="00182282">
      <w:pPr>
        <w:pStyle w:val="Default"/>
        <w:rPr>
          <w:rFonts w:ascii="Calibri" w:hAnsi="Calibri" w:cs="Calibri"/>
          <w:bCs/>
        </w:rPr>
      </w:pPr>
      <w:r w:rsidRPr="00182282">
        <w:rPr>
          <w:rFonts w:ascii="Calibri" w:hAnsi="Calibri" w:cs="Calibri"/>
          <w:bCs/>
        </w:rPr>
        <w:t>Attached is an Information Sheet about th</w:t>
      </w:r>
      <w:r w:rsidR="00104BF6">
        <w:rPr>
          <w:rFonts w:ascii="Calibri" w:hAnsi="Calibri" w:cs="Calibri"/>
          <w:bCs/>
        </w:rPr>
        <w:t>is</w:t>
      </w:r>
      <w:r w:rsidRPr="00182282">
        <w:rPr>
          <w:rFonts w:ascii="Calibri" w:hAnsi="Calibri" w:cs="Calibri"/>
          <w:bCs/>
        </w:rPr>
        <w:t xml:space="preserve"> project.  Please read it carefully and if you decide to participate, please complete and sign the Consent Form</w:t>
      </w:r>
      <w:r w:rsidR="00104BF6">
        <w:rPr>
          <w:rFonts w:ascii="Calibri" w:hAnsi="Calibri" w:cs="Calibri"/>
          <w:bCs/>
        </w:rPr>
        <w:t xml:space="preserve"> to </w:t>
      </w:r>
      <w:r w:rsidR="00A843B9">
        <w:rPr>
          <w:rFonts w:ascii="Calibri" w:hAnsi="Calibri" w:cs="Calibri"/>
          <w:bCs/>
        </w:rPr>
        <w:t xml:space="preserve">and return it to </w:t>
      </w:r>
      <w:r w:rsidR="00104BF6">
        <w:rPr>
          <w:rFonts w:ascii="Calibri" w:hAnsi="Calibri" w:cs="Calibri"/>
          <w:bCs/>
        </w:rPr>
        <w:t>me (</w:t>
      </w:r>
      <w:r w:rsidR="00C627F9">
        <w:rPr>
          <w:rFonts w:ascii="Calibri" w:hAnsi="Calibri" w:cs="Calibri"/>
          <w:bCs/>
        </w:rPr>
        <w:t>b.doyle</w:t>
      </w:r>
      <w:r w:rsidR="000A4110">
        <w:rPr>
          <w:rFonts w:ascii="Calibri" w:hAnsi="Calibri" w:cs="Calibri"/>
          <w:bCs/>
        </w:rPr>
        <w:t>.16</w:t>
      </w:r>
      <w:r w:rsidR="00C627F9">
        <w:rPr>
          <w:rFonts w:ascii="Calibri" w:hAnsi="Calibri" w:cs="Calibri"/>
          <w:bCs/>
        </w:rPr>
        <w:t>@</w:t>
      </w:r>
      <w:r w:rsidR="000A4110">
        <w:rPr>
          <w:rFonts w:ascii="Calibri" w:hAnsi="Calibri" w:cs="Calibri"/>
          <w:bCs/>
        </w:rPr>
        <w:t>student.</w:t>
      </w:r>
      <w:r w:rsidR="00C627F9">
        <w:rPr>
          <w:rFonts w:ascii="Calibri" w:hAnsi="Calibri" w:cs="Calibri"/>
          <w:bCs/>
        </w:rPr>
        <w:t>scu.edu.au</w:t>
      </w:r>
      <w:r w:rsidR="00104BF6" w:rsidRPr="00182282">
        <w:rPr>
          <w:rFonts w:ascii="Calibri" w:hAnsi="Calibri" w:cs="Calibri"/>
          <w:bCs/>
        </w:rPr>
        <w:t>)</w:t>
      </w:r>
      <w:r w:rsidRPr="00182282">
        <w:rPr>
          <w:rFonts w:ascii="Calibri" w:hAnsi="Calibri" w:cs="Calibri"/>
          <w:bCs/>
        </w:rPr>
        <w:t xml:space="preserve"> either by scanning it </w:t>
      </w:r>
      <w:r w:rsidR="00104BF6">
        <w:rPr>
          <w:rFonts w:ascii="Calibri" w:hAnsi="Calibri" w:cs="Calibri"/>
          <w:bCs/>
        </w:rPr>
        <w:t>or via</w:t>
      </w:r>
      <w:r w:rsidRPr="00182282">
        <w:rPr>
          <w:rFonts w:ascii="Calibri" w:hAnsi="Calibri" w:cs="Calibri"/>
          <w:bCs/>
        </w:rPr>
        <w:t xml:space="preserve"> post</w:t>
      </w:r>
      <w:r w:rsidR="00104BF6">
        <w:rPr>
          <w:rFonts w:ascii="Calibri" w:hAnsi="Calibri" w:cs="Calibri"/>
          <w:bCs/>
        </w:rPr>
        <w:t>:</w:t>
      </w:r>
    </w:p>
    <w:p w14:paraId="665B2FF9" w14:textId="77777777" w:rsidR="00FD0C41" w:rsidRDefault="00FD0C41" w:rsidP="00182282">
      <w:pPr>
        <w:pStyle w:val="Default"/>
        <w:rPr>
          <w:rFonts w:ascii="Calibri" w:hAnsi="Calibri" w:cs="Calibri"/>
          <w:bCs/>
        </w:rPr>
      </w:pPr>
    </w:p>
    <w:p w14:paraId="49960AD4" w14:textId="53310BB6" w:rsidR="00A774B0" w:rsidRDefault="00C627F9" w:rsidP="00182282">
      <w:pPr>
        <w:pStyle w:val="Defaul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Brendan Doyle</w:t>
      </w:r>
    </w:p>
    <w:p w14:paraId="09B12092" w14:textId="4FE75D46" w:rsidR="00F86A09" w:rsidRPr="00182282" w:rsidRDefault="00F86A09" w:rsidP="00F86A09">
      <w:pPr>
        <w:pStyle w:val="Defaul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c/o Dr Mike Climstein </w:t>
      </w:r>
    </w:p>
    <w:p w14:paraId="6B3B26E0" w14:textId="77777777" w:rsidR="00F86A09" w:rsidRPr="00182282" w:rsidRDefault="00F86A09" w:rsidP="00F86A09">
      <w:pPr>
        <w:pStyle w:val="Defaul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Clinical Exercise Physiology </w:t>
      </w:r>
      <w:r w:rsidRPr="00182282">
        <w:rPr>
          <w:rFonts w:ascii="Calibri" w:hAnsi="Calibri" w:cs="Calibri"/>
          <w:bCs/>
        </w:rPr>
        <w:t xml:space="preserve"> </w:t>
      </w:r>
    </w:p>
    <w:p w14:paraId="574F5529" w14:textId="77777777" w:rsidR="00F86A09" w:rsidRPr="00182282" w:rsidRDefault="00F86A09" w:rsidP="00F86A09">
      <w:pPr>
        <w:pStyle w:val="Default"/>
        <w:rPr>
          <w:rFonts w:ascii="Calibri" w:hAnsi="Calibri" w:cs="Calibri"/>
          <w:bCs/>
        </w:rPr>
      </w:pPr>
      <w:r w:rsidRPr="00182282">
        <w:rPr>
          <w:rFonts w:ascii="Calibri" w:hAnsi="Calibri" w:cs="Calibri"/>
          <w:bCs/>
        </w:rPr>
        <w:t>School of Health and Human Sciences</w:t>
      </w:r>
    </w:p>
    <w:p w14:paraId="1982F46B" w14:textId="79F22D4E" w:rsidR="00F86A09" w:rsidRDefault="00F86A09" w:rsidP="00F86A09">
      <w:pPr>
        <w:pStyle w:val="Default"/>
        <w:rPr>
          <w:rFonts w:ascii="Calibri" w:hAnsi="Calibri" w:cs="Calibri"/>
          <w:bCs/>
        </w:rPr>
      </w:pPr>
      <w:r w:rsidRPr="00182282">
        <w:rPr>
          <w:rFonts w:ascii="Calibri" w:hAnsi="Calibri" w:cs="Calibri"/>
          <w:bCs/>
        </w:rPr>
        <w:t>B</w:t>
      </w:r>
      <w:r>
        <w:rPr>
          <w:rFonts w:ascii="Calibri" w:hAnsi="Calibri" w:cs="Calibri"/>
          <w:bCs/>
        </w:rPr>
        <w:t>7</w:t>
      </w:r>
      <w:r w:rsidRPr="00182282">
        <w:rPr>
          <w:rFonts w:ascii="Calibri" w:hAnsi="Calibri" w:cs="Calibri"/>
          <w:bCs/>
        </w:rPr>
        <w:t>.</w:t>
      </w:r>
      <w:r>
        <w:rPr>
          <w:rFonts w:ascii="Calibri" w:hAnsi="Calibri" w:cs="Calibri"/>
          <w:bCs/>
        </w:rPr>
        <w:t>39</w:t>
      </w:r>
      <w:r w:rsidRPr="00182282">
        <w:rPr>
          <w:rFonts w:ascii="Calibri" w:hAnsi="Calibri" w:cs="Calibri"/>
          <w:bCs/>
        </w:rPr>
        <w:t xml:space="preserve"> – Gold Coast</w:t>
      </w:r>
    </w:p>
    <w:p w14:paraId="5AC0F23C" w14:textId="2CCDBD78" w:rsidR="00F86A09" w:rsidRPr="00182282" w:rsidRDefault="00F86A09" w:rsidP="00F86A09">
      <w:pPr>
        <w:pStyle w:val="Defaul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BILINGA, QLD  4225</w:t>
      </w:r>
    </w:p>
    <w:p w14:paraId="19B99DBF" w14:textId="77777777" w:rsidR="00A774B0" w:rsidRDefault="00A774B0" w:rsidP="00182282">
      <w:pPr>
        <w:pStyle w:val="Default"/>
        <w:rPr>
          <w:rFonts w:ascii="Calibri" w:hAnsi="Calibri" w:cs="Calibri"/>
          <w:bCs/>
        </w:rPr>
      </w:pPr>
    </w:p>
    <w:p w14:paraId="7F63F5B4" w14:textId="2E10A586" w:rsidR="00A774B0" w:rsidRDefault="00A774B0" w:rsidP="00182282">
      <w:pPr>
        <w:pStyle w:val="Defaul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Alternatively, if you have any questions about the research project, please call us on</w:t>
      </w:r>
      <w:r w:rsidRPr="00182282">
        <w:rPr>
          <w:rFonts w:ascii="Calibri" w:hAnsi="Calibri" w:cs="Calibri"/>
          <w:bCs/>
        </w:rPr>
        <w:t xml:space="preserve"> 07 5589 </w:t>
      </w:r>
      <w:r w:rsidR="00C627F9">
        <w:rPr>
          <w:rFonts w:ascii="Calibri" w:hAnsi="Calibri" w:cs="Calibri"/>
          <w:bCs/>
        </w:rPr>
        <w:t>3330</w:t>
      </w:r>
      <w:r>
        <w:rPr>
          <w:rFonts w:ascii="Calibri" w:hAnsi="Calibri" w:cs="Calibri"/>
          <w:bCs/>
        </w:rPr>
        <w:t xml:space="preserve"> and we can answer any questions you may have.</w:t>
      </w:r>
    </w:p>
    <w:p w14:paraId="2F4929D5" w14:textId="24D68AFA" w:rsidR="00182282" w:rsidRPr="00182282" w:rsidRDefault="00182282" w:rsidP="00C627F9">
      <w:pPr>
        <w:pStyle w:val="Default"/>
        <w:rPr>
          <w:rFonts w:ascii="Calibri" w:hAnsi="Calibri" w:cs="Calibri"/>
          <w:bCs/>
        </w:rPr>
      </w:pPr>
    </w:p>
    <w:p w14:paraId="267C284E" w14:textId="77777777" w:rsidR="00182282" w:rsidRPr="00182282" w:rsidRDefault="00182282" w:rsidP="00182282">
      <w:pPr>
        <w:pStyle w:val="Default"/>
        <w:rPr>
          <w:rFonts w:ascii="Calibri" w:hAnsi="Calibri" w:cs="Calibri"/>
          <w:bCs/>
        </w:rPr>
      </w:pPr>
      <w:r w:rsidRPr="00182282">
        <w:rPr>
          <w:rFonts w:ascii="Calibri" w:hAnsi="Calibri" w:cs="Calibri"/>
          <w:bCs/>
        </w:rPr>
        <w:t xml:space="preserve">Yours sincerely, </w:t>
      </w:r>
    </w:p>
    <w:p w14:paraId="042309C9" w14:textId="77777777" w:rsidR="00182282" w:rsidRPr="00182282" w:rsidRDefault="00182282" w:rsidP="00182282">
      <w:pPr>
        <w:pStyle w:val="Default"/>
        <w:rPr>
          <w:rFonts w:ascii="Calibri" w:hAnsi="Calibri" w:cs="Calibri"/>
          <w:bCs/>
        </w:rPr>
      </w:pPr>
    </w:p>
    <w:p w14:paraId="2B8DB774" w14:textId="05F64393" w:rsidR="00182282" w:rsidRPr="00182282" w:rsidRDefault="00182282" w:rsidP="00182282">
      <w:pPr>
        <w:pStyle w:val="Default"/>
        <w:rPr>
          <w:rFonts w:ascii="Calibri" w:hAnsi="Calibri" w:cs="Calibri"/>
          <w:bCs/>
        </w:rPr>
      </w:pPr>
      <w:r w:rsidRPr="00182282">
        <w:rPr>
          <w:rFonts w:ascii="Calibri" w:hAnsi="Calibri" w:cs="Calibri"/>
          <w:bCs/>
        </w:rPr>
        <w:t xml:space="preserve"> </w:t>
      </w:r>
    </w:p>
    <w:p w14:paraId="76C3A7C4" w14:textId="70D9F70C" w:rsidR="00182282" w:rsidRDefault="00C627F9" w:rsidP="00182282">
      <w:pPr>
        <w:pStyle w:val="Defaul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Brendan Doyle, Honours Candidate</w:t>
      </w:r>
    </w:p>
    <w:p w14:paraId="74E76996" w14:textId="4E221250" w:rsidR="00C627F9" w:rsidRPr="00182282" w:rsidRDefault="00C627F9" w:rsidP="00182282">
      <w:pPr>
        <w:pStyle w:val="Defaul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c/o Dr Mike Climstein (FASMF, FACSM, FAAESS)</w:t>
      </w:r>
    </w:p>
    <w:p w14:paraId="4B08071C" w14:textId="7758AAC5" w:rsidR="00182282" w:rsidRPr="00182282" w:rsidRDefault="00C627F9" w:rsidP="00182282">
      <w:pPr>
        <w:pStyle w:val="Defaul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Clinical Exercise Physiology </w:t>
      </w:r>
      <w:r w:rsidR="00182282" w:rsidRPr="00182282">
        <w:rPr>
          <w:rFonts w:ascii="Calibri" w:hAnsi="Calibri" w:cs="Calibri"/>
          <w:bCs/>
        </w:rPr>
        <w:t xml:space="preserve"> </w:t>
      </w:r>
    </w:p>
    <w:p w14:paraId="0E058F39" w14:textId="77777777" w:rsidR="00182282" w:rsidRPr="00182282" w:rsidRDefault="00182282" w:rsidP="00182282">
      <w:pPr>
        <w:pStyle w:val="Default"/>
        <w:rPr>
          <w:rFonts w:ascii="Calibri" w:hAnsi="Calibri" w:cs="Calibri"/>
          <w:bCs/>
        </w:rPr>
      </w:pPr>
      <w:r w:rsidRPr="00182282">
        <w:rPr>
          <w:rFonts w:ascii="Calibri" w:hAnsi="Calibri" w:cs="Calibri"/>
          <w:bCs/>
        </w:rPr>
        <w:t>School of Health and Human Sciences</w:t>
      </w:r>
    </w:p>
    <w:p w14:paraId="06542D37" w14:textId="4B57C189" w:rsidR="00182282" w:rsidRPr="00182282" w:rsidRDefault="00182282" w:rsidP="00182282">
      <w:pPr>
        <w:pStyle w:val="Default"/>
        <w:rPr>
          <w:rFonts w:ascii="Calibri" w:hAnsi="Calibri" w:cs="Calibri"/>
          <w:bCs/>
        </w:rPr>
      </w:pPr>
      <w:r w:rsidRPr="00182282">
        <w:rPr>
          <w:rFonts w:ascii="Calibri" w:hAnsi="Calibri" w:cs="Calibri"/>
          <w:bCs/>
        </w:rPr>
        <w:t>B</w:t>
      </w:r>
      <w:r w:rsidR="00C627F9">
        <w:rPr>
          <w:rFonts w:ascii="Calibri" w:hAnsi="Calibri" w:cs="Calibri"/>
          <w:bCs/>
        </w:rPr>
        <w:t>7</w:t>
      </w:r>
      <w:r w:rsidRPr="00182282">
        <w:rPr>
          <w:rFonts w:ascii="Calibri" w:hAnsi="Calibri" w:cs="Calibri"/>
          <w:bCs/>
        </w:rPr>
        <w:t>.</w:t>
      </w:r>
      <w:r w:rsidR="00C627F9">
        <w:rPr>
          <w:rFonts w:ascii="Calibri" w:hAnsi="Calibri" w:cs="Calibri"/>
          <w:bCs/>
        </w:rPr>
        <w:t>39</w:t>
      </w:r>
      <w:r w:rsidRPr="00182282">
        <w:rPr>
          <w:rFonts w:ascii="Calibri" w:hAnsi="Calibri" w:cs="Calibri"/>
          <w:bCs/>
        </w:rPr>
        <w:t xml:space="preserve"> – Gold Coast</w:t>
      </w:r>
    </w:p>
    <w:p w14:paraId="66575099" w14:textId="59F96D18" w:rsidR="00182282" w:rsidRPr="00182282" w:rsidRDefault="00182282" w:rsidP="00182282">
      <w:pPr>
        <w:pStyle w:val="Default"/>
        <w:rPr>
          <w:rFonts w:ascii="Calibri" w:hAnsi="Calibri" w:cs="Calibri"/>
          <w:bCs/>
        </w:rPr>
      </w:pPr>
      <w:r w:rsidRPr="00182282">
        <w:rPr>
          <w:rFonts w:ascii="Calibri" w:hAnsi="Calibri" w:cs="Calibri"/>
          <w:bCs/>
        </w:rPr>
        <w:t xml:space="preserve">T    07 5589 </w:t>
      </w:r>
      <w:r w:rsidR="00C627F9">
        <w:rPr>
          <w:rFonts w:ascii="Calibri" w:hAnsi="Calibri" w:cs="Calibri"/>
          <w:bCs/>
        </w:rPr>
        <w:t>3330</w:t>
      </w:r>
    </w:p>
    <w:p w14:paraId="1895AEDE" w14:textId="19E62EA7" w:rsidR="00182282" w:rsidRDefault="00182282" w:rsidP="00817131">
      <w:pPr>
        <w:pStyle w:val="Default"/>
        <w:rPr>
          <w:rFonts w:ascii="Calibri" w:hAnsi="Calibri" w:cs="Calibri"/>
          <w:b/>
          <w:bCs/>
          <w:sz w:val="28"/>
        </w:rPr>
      </w:pPr>
      <w:r w:rsidRPr="00182282">
        <w:rPr>
          <w:rFonts w:ascii="Calibri" w:hAnsi="Calibri" w:cs="Calibri"/>
          <w:bCs/>
        </w:rPr>
        <w:t xml:space="preserve">E: </w:t>
      </w:r>
      <w:hyperlink r:id="rId11" w:history="1">
        <w:r w:rsidR="000A4110" w:rsidRPr="00FE3CDD">
          <w:rPr>
            <w:rStyle w:val="Hyperlink"/>
            <w:rFonts w:ascii="Calibri" w:hAnsi="Calibri" w:cs="Calibri"/>
            <w:bCs/>
          </w:rPr>
          <w:t>b.doyle.16@student.scu.edu.au</w:t>
        </w:r>
      </w:hyperlink>
      <w:r w:rsidR="000A4110">
        <w:rPr>
          <w:rFonts w:ascii="Calibri" w:hAnsi="Calibri" w:cs="Calibri"/>
          <w:bCs/>
        </w:rPr>
        <w:t xml:space="preserve"> </w:t>
      </w:r>
      <w:r w:rsidR="00C627F9">
        <w:rPr>
          <w:rFonts w:ascii="Calibri" w:hAnsi="Calibri" w:cs="Calibri"/>
          <w:bCs/>
        </w:rPr>
        <w:t xml:space="preserve"> </w:t>
      </w:r>
    </w:p>
    <w:p w14:paraId="480FE1F9" w14:textId="6C9FC262" w:rsidR="00CE0D27" w:rsidRPr="00550F78" w:rsidRDefault="00FB249C" w:rsidP="00C627F9">
      <w:pPr>
        <w:pStyle w:val="Default"/>
        <w:pageBreakBefore/>
        <w:jc w:val="center"/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lastRenderedPageBreak/>
        <w:t xml:space="preserve">      </w:t>
      </w:r>
      <w:r w:rsidRPr="00FB249C">
        <w:rPr>
          <w:rFonts w:ascii="Calibri" w:hAnsi="Calibri" w:cs="Calibri"/>
          <w:b/>
          <w:bCs/>
          <w:sz w:val="28"/>
        </w:rPr>
        <w:t>P</w:t>
      </w:r>
      <w:r w:rsidR="00D25BF0">
        <w:rPr>
          <w:rFonts w:ascii="Calibri" w:hAnsi="Calibri" w:cs="Calibri"/>
          <w:b/>
          <w:bCs/>
          <w:sz w:val="28"/>
        </w:rPr>
        <w:t>ARTICIPANT</w:t>
      </w:r>
      <w:r w:rsidRPr="00FB249C">
        <w:rPr>
          <w:rFonts w:ascii="Calibri" w:hAnsi="Calibri" w:cs="Calibri"/>
          <w:b/>
          <w:bCs/>
          <w:sz w:val="28"/>
        </w:rPr>
        <w:t xml:space="preserve"> INFORMATION SHEET</w:t>
      </w:r>
      <w:r w:rsidR="00550F78" w:rsidRPr="00550F78">
        <w:rPr>
          <w:rFonts w:ascii="Calibri" w:hAnsi="Calibri" w:cs="Calibri"/>
          <w:b/>
          <w:bCs/>
          <w:sz w:val="28"/>
        </w:rPr>
        <w:t>:</w:t>
      </w:r>
    </w:p>
    <w:p w14:paraId="43A607F9" w14:textId="05BEE655" w:rsidR="00550F78" w:rsidRPr="00550F78" w:rsidRDefault="00550F78" w:rsidP="00550F78">
      <w:pPr>
        <w:jc w:val="center"/>
        <w:rPr>
          <w:i/>
        </w:rPr>
      </w:pPr>
      <w:r w:rsidRPr="00550F78">
        <w:rPr>
          <w:i/>
        </w:rPr>
        <w:t>This information sheet is yours to keep</w:t>
      </w:r>
    </w:p>
    <w:p w14:paraId="0796FF1C" w14:textId="77777777" w:rsidR="00550F78" w:rsidRPr="00C569FC" w:rsidRDefault="00550F78" w:rsidP="00550F78">
      <w:pPr>
        <w:jc w:val="center"/>
      </w:pPr>
    </w:p>
    <w:p w14:paraId="34ABDE40" w14:textId="28F56D49" w:rsidR="00A15877" w:rsidRDefault="00817131" w:rsidP="00A15877">
      <w:pPr>
        <w:pStyle w:val="Default"/>
        <w:jc w:val="center"/>
        <w:rPr>
          <w:rFonts w:asciiTheme="minorHAnsi" w:eastAsiaTheme="minorHAnsi" w:hAnsiTheme="minorHAnsi" w:cs="Arial-BoldMT"/>
          <w:b/>
          <w:bCs/>
          <w:color w:val="auto"/>
          <w:sz w:val="28"/>
          <w:lang w:val="en-US" w:eastAsia="ja-JP"/>
        </w:rPr>
      </w:pPr>
      <w:r w:rsidRPr="00817131">
        <w:rPr>
          <w:rFonts w:asciiTheme="minorHAnsi" w:eastAsiaTheme="minorHAnsi" w:hAnsiTheme="minorHAnsi" w:cs="Arial-BoldMT"/>
          <w:b/>
          <w:bCs/>
          <w:color w:val="auto"/>
          <w:sz w:val="28"/>
          <w:lang w:val="en-US" w:eastAsia="ja-JP"/>
        </w:rPr>
        <w:t>Prevalence, Types and Treatments of Skin Cancer in Surfers</w:t>
      </w:r>
      <w:r w:rsidR="000C3DB8">
        <w:rPr>
          <w:rFonts w:asciiTheme="minorHAnsi" w:eastAsiaTheme="minorHAnsi" w:hAnsiTheme="minorHAnsi" w:cs="Arial-BoldMT"/>
          <w:b/>
          <w:bCs/>
          <w:color w:val="auto"/>
          <w:sz w:val="28"/>
          <w:lang w:val="en-US" w:eastAsia="ja-JP"/>
        </w:rPr>
        <w:t xml:space="preserve"> and</w:t>
      </w:r>
      <w:r w:rsidRPr="00817131">
        <w:rPr>
          <w:rFonts w:asciiTheme="minorHAnsi" w:eastAsiaTheme="minorHAnsi" w:hAnsiTheme="minorHAnsi" w:cs="Arial-BoldMT"/>
          <w:b/>
          <w:bCs/>
          <w:color w:val="auto"/>
          <w:sz w:val="28"/>
          <w:lang w:val="en-US" w:eastAsia="ja-JP"/>
        </w:rPr>
        <w:t xml:space="preserve"> Swimmers </w:t>
      </w:r>
    </w:p>
    <w:p w14:paraId="245CE2CD" w14:textId="4D68AD32" w:rsidR="00CE0D27" w:rsidRDefault="00550F78" w:rsidP="00550F78">
      <w:pPr>
        <w:pStyle w:val="Default"/>
        <w:jc w:val="both"/>
        <w:rPr>
          <w:rFonts w:ascii="Calibri" w:hAnsi="Calibri" w:cs="Calibri"/>
          <w:bCs/>
        </w:rPr>
      </w:pPr>
      <w:r w:rsidRPr="00550F78">
        <w:rPr>
          <w:rFonts w:ascii="Calibri" w:hAnsi="Calibri" w:cs="Calibri"/>
          <w:bCs/>
        </w:rPr>
        <w:t xml:space="preserve">The research team members responsible for conducting this research are identified at the end of this information sheet, </w:t>
      </w:r>
      <w:r>
        <w:rPr>
          <w:rFonts w:ascii="Calibri" w:hAnsi="Calibri" w:cs="Calibri"/>
          <w:bCs/>
        </w:rPr>
        <w:t>along with their</w:t>
      </w:r>
      <w:r w:rsidRPr="00550F78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contact details.</w:t>
      </w:r>
    </w:p>
    <w:p w14:paraId="5537024D" w14:textId="31FA3A9C" w:rsidR="00550F78" w:rsidRDefault="00550F78" w:rsidP="00550F78">
      <w:pPr>
        <w:pStyle w:val="Default"/>
        <w:jc w:val="both"/>
        <w:rPr>
          <w:rFonts w:ascii="Calibri" w:hAnsi="Calibri" w:cs="Calibri"/>
          <w:bCs/>
        </w:rPr>
      </w:pPr>
    </w:p>
    <w:p w14:paraId="67A75307" w14:textId="0BC62044" w:rsidR="00C93186" w:rsidRDefault="00A8602D" w:rsidP="00550F78">
      <w:pPr>
        <w:pStyle w:val="Default"/>
        <w:jc w:val="both"/>
        <w:rPr>
          <w:rFonts w:ascii="Calibri" w:hAnsi="Calibri" w:cs="Calibri"/>
          <w:bCs/>
        </w:rPr>
      </w:pPr>
      <w:r w:rsidRPr="00F346DB">
        <w:rPr>
          <w:rFonts w:ascii="Calibri" w:hAnsi="Calibri" w:cs="Calibri"/>
          <w:b/>
          <w:bCs/>
          <w:u w:val="single"/>
        </w:rPr>
        <w:t>Brief background to project:</w:t>
      </w:r>
      <w:r>
        <w:rPr>
          <w:rFonts w:ascii="Calibri" w:hAnsi="Calibri" w:cs="Calibri"/>
          <w:bCs/>
        </w:rPr>
        <w:t xml:space="preserve"> </w:t>
      </w:r>
      <w:r w:rsidR="00F90904" w:rsidRPr="00F90904">
        <w:rPr>
          <w:rFonts w:ascii="Calibri" w:hAnsi="Calibri" w:cs="Calibri"/>
          <w:bCs/>
        </w:rPr>
        <w:t xml:space="preserve">Surfing </w:t>
      </w:r>
      <w:r w:rsidR="00F90904">
        <w:rPr>
          <w:rFonts w:ascii="Calibri" w:hAnsi="Calibri" w:cs="Calibri"/>
          <w:bCs/>
        </w:rPr>
        <w:t>and swimming are two</w:t>
      </w:r>
      <w:r w:rsidR="00F90904" w:rsidRPr="00F90904">
        <w:rPr>
          <w:rFonts w:ascii="Calibri" w:hAnsi="Calibri" w:cs="Calibri"/>
          <w:bCs/>
        </w:rPr>
        <w:t xml:space="preserve"> of the most popular outdoor aquatic activities</w:t>
      </w:r>
      <w:r w:rsidR="00F90904">
        <w:rPr>
          <w:rFonts w:ascii="Calibri" w:hAnsi="Calibri" w:cs="Calibri"/>
          <w:bCs/>
        </w:rPr>
        <w:t xml:space="preserve"> </w:t>
      </w:r>
      <w:r w:rsidR="00F90904" w:rsidRPr="00F90904">
        <w:rPr>
          <w:rFonts w:ascii="Calibri" w:hAnsi="Calibri" w:cs="Calibri"/>
          <w:bCs/>
        </w:rPr>
        <w:t>in Australia with an estimated 2.7 million recreational</w:t>
      </w:r>
      <w:r w:rsidR="00F90904">
        <w:rPr>
          <w:rFonts w:ascii="Calibri" w:hAnsi="Calibri" w:cs="Calibri"/>
          <w:bCs/>
        </w:rPr>
        <w:t xml:space="preserve"> </w:t>
      </w:r>
      <w:r w:rsidR="00F90904" w:rsidRPr="00F90904">
        <w:rPr>
          <w:rFonts w:ascii="Calibri" w:hAnsi="Calibri" w:cs="Calibri"/>
          <w:bCs/>
        </w:rPr>
        <w:t>surfers</w:t>
      </w:r>
      <w:r w:rsidR="000414E9">
        <w:rPr>
          <w:rFonts w:ascii="Calibri" w:hAnsi="Calibri" w:cs="Calibri"/>
          <w:bCs/>
        </w:rPr>
        <w:t xml:space="preserve"> and 1.5 million recreational swimmers</w:t>
      </w:r>
      <w:r w:rsidR="00F90904" w:rsidRPr="00F90904">
        <w:rPr>
          <w:rFonts w:ascii="Calibri" w:hAnsi="Calibri" w:cs="Calibri"/>
          <w:bCs/>
        </w:rPr>
        <w:t>. As a result, the expected risk of skin cancer in</w:t>
      </w:r>
      <w:r w:rsidR="000414E9">
        <w:rPr>
          <w:rFonts w:ascii="Calibri" w:hAnsi="Calibri" w:cs="Calibri"/>
          <w:bCs/>
        </w:rPr>
        <w:t xml:space="preserve"> </w:t>
      </w:r>
      <w:r w:rsidR="00F90904" w:rsidRPr="00F90904">
        <w:rPr>
          <w:rFonts w:ascii="Calibri" w:hAnsi="Calibri" w:cs="Calibri"/>
          <w:bCs/>
        </w:rPr>
        <w:t xml:space="preserve">surfers </w:t>
      </w:r>
      <w:r w:rsidR="000414E9">
        <w:rPr>
          <w:rFonts w:ascii="Calibri" w:hAnsi="Calibri" w:cs="Calibri"/>
          <w:bCs/>
        </w:rPr>
        <w:t xml:space="preserve">and swimmers </w:t>
      </w:r>
      <w:r w:rsidR="00F90904" w:rsidRPr="00F90904">
        <w:rPr>
          <w:rFonts w:ascii="Calibri" w:hAnsi="Calibri" w:cs="Calibri"/>
          <w:bCs/>
        </w:rPr>
        <w:t>due to long periods of exposure to ultraviolet radiation, wearing less clothing and reflection from</w:t>
      </w:r>
      <w:r w:rsidR="00F90904">
        <w:rPr>
          <w:rFonts w:ascii="Calibri" w:hAnsi="Calibri" w:cs="Calibri"/>
          <w:bCs/>
        </w:rPr>
        <w:t xml:space="preserve"> </w:t>
      </w:r>
      <w:r w:rsidR="00F90904" w:rsidRPr="00F90904">
        <w:rPr>
          <w:rFonts w:ascii="Calibri" w:hAnsi="Calibri" w:cs="Calibri"/>
          <w:bCs/>
        </w:rPr>
        <w:t xml:space="preserve">water is of great concern. </w:t>
      </w:r>
      <w:r w:rsidR="000414E9">
        <w:rPr>
          <w:rFonts w:ascii="Calibri" w:hAnsi="Calibri" w:cs="Calibri"/>
          <w:bCs/>
        </w:rPr>
        <w:t xml:space="preserve"> </w:t>
      </w:r>
      <w:r w:rsidR="00F90904" w:rsidRPr="00F90904">
        <w:rPr>
          <w:rFonts w:ascii="Calibri" w:hAnsi="Calibri" w:cs="Calibri"/>
          <w:bCs/>
        </w:rPr>
        <w:t xml:space="preserve">According to the </w:t>
      </w:r>
      <w:r w:rsidR="000414E9">
        <w:rPr>
          <w:rFonts w:ascii="Calibri" w:hAnsi="Calibri" w:cs="Calibri"/>
          <w:bCs/>
        </w:rPr>
        <w:t xml:space="preserve">Australian </w:t>
      </w:r>
      <w:r w:rsidR="00F90904" w:rsidRPr="00F90904">
        <w:rPr>
          <w:rFonts w:ascii="Calibri" w:hAnsi="Calibri" w:cs="Calibri"/>
          <w:bCs/>
        </w:rPr>
        <w:t>Cancer Council,</w:t>
      </w:r>
      <w:r w:rsidR="00F90904">
        <w:rPr>
          <w:rFonts w:ascii="Calibri" w:hAnsi="Calibri" w:cs="Calibri"/>
          <w:bCs/>
        </w:rPr>
        <w:t xml:space="preserve"> </w:t>
      </w:r>
      <w:r w:rsidR="00F90904" w:rsidRPr="00F90904">
        <w:rPr>
          <w:rFonts w:ascii="Calibri" w:hAnsi="Calibri" w:cs="Calibri"/>
          <w:bCs/>
        </w:rPr>
        <w:t xml:space="preserve">nearly one-third of all Australians </w:t>
      </w:r>
      <w:r w:rsidR="002964C9">
        <w:rPr>
          <w:rFonts w:ascii="Calibri" w:hAnsi="Calibri" w:cs="Calibri"/>
          <w:bCs/>
        </w:rPr>
        <w:t xml:space="preserve">have </w:t>
      </w:r>
      <w:r w:rsidR="00F90904" w:rsidRPr="00F90904">
        <w:rPr>
          <w:rFonts w:ascii="Calibri" w:hAnsi="Calibri" w:cs="Calibri"/>
          <w:bCs/>
        </w:rPr>
        <w:t>had skin cancer</w:t>
      </w:r>
      <w:r w:rsidR="002964C9">
        <w:rPr>
          <w:rFonts w:ascii="Calibri" w:hAnsi="Calibri" w:cs="Calibri"/>
          <w:bCs/>
        </w:rPr>
        <w:t xml:space="preserve"> at some time in their lives</w:t>
      </w:r>
      <w:r w:rsidR="00F90904" w:rsidRPr="00F90904">
        <w:rPr>
          <w:rFonts w:ascii="Calibri" w:hAnsi="Calibri" w:cs="Calibri"/>
          <w:bCs/>
        </w:rPr>
        <w:t>,</w:t>
      </w:r>
      <w:r w:rsidR="00F90904">
        <w:rPr>
          <w:rFonts w:ascii="Calibri" w:hAnsi="Calibri" w:cs="Calibri"/>
          <w:bCs/>
        </w:rPr>
        <w:t xml:space="preserve"> </w:t>
      </w:r>
      <w:r w:rsidR="00F90904" w:rsidRPr="00F90904">
        <w:rPr>
          <w:rFonts w:ascii="Calibri" w:hAnsi="Calibri" w:cs="Calibri"/>
          <w:bCs/>
        </w:rPr>
        <w:t xml:space="preserve">making it the most common type of cancer in </w:t>
      </w:r>
      <w:r w:rsidR="008E4542" w:rsidRPr="00F90904">
        <w:rPr>
          <w:rFonts w:ascii="Calibri" w:hAnsi="Calibri" w:cs="Calibri"/>
          <w:bCs/>
        </w:rPr>
        <w:t>Australians</w:t>
      </w:r>
      <w:r w:rsidR="008E4542">
        <w:rPr>
          <w:rFonts w:ascii="Calibri" w:hAnsi="Calibri" w:cs="Calibri"/>
          <w:bCs/>
        </w:rPr>
        <w:t>.</w:t>
      </w:r>
      <w:r w:rsidR="00E73473">
        <w:rPr>
          <w:rFonts w:ascii="Calibri" w:hAnsi="Calibri" w:cs="Calibri"/>
          <w:bCs/>
        </w:rPr>
        <w:t xml:space="preserve"> </w:t>
      </w:r>
      <w:r w:rsidR="00957AD6">
        <w:rPr>
          <w:rFonts w:ascii="Calibri" w:hAnsi="Calibri" w:cs="Calibri"/>
          <w:bCs/>
        </w:rPr>
        <w:t>Therefore,</w:t>
      </w:r>
      <w:r w:rsidR="00E73473">
        <w:rPr>
          <w:rFonts w:ascii="Calibri" w:hAnsi="Calibri" w:cs="Calibri"/>
          <w:bCs/>
        </w:rPr>
        <w:t xml:space="preserve"> the purpose of this study is to evaluate </w:t>
      </w:r>
      <w:r w:rsidR="000414E9">
        <w:rPr>
          <w:rFonts w:ascii="Calibri" w:hAnsi="Calibri" w:cs="Calibri"/>
          <w:bCs/>
        </w:rPr>
        <w:t>the prevalence and types of skin cancer identified in participants who attend a skin cancer clinic</w:t>
      </w:r>
      <w:r w:rsidR="00611ACE">
        <w:rPr>
          <w:rFonts w:ascii="Calibri" w:hAnsi="Calibri" w:cs="Calibri"/>
          <w:bCs/>
        </w:rPr>
        <w:t xml:space="preserve">. </w:t>
      </w:r>
    </w:p>
    <w:p w14:paraId="365523AC" w14:textId="77777777" w:rsidR="00F346DB" w:rsidRDefault="00F346DB" w:rsidP="00F346DB">
      <w:pPr>
        <w:pStyle w:val="Default"/>
        <w:jc w:val="both"/>
        <w:rPr>
          <w:rFonts w:ascii="Calibri" w:hAnsi="Calibri" w:cs="Calibri"/>
          <w:bCs/>
        </w:rPr>
      </w:pPr>
    </w:p>
    <w:p w14:paraId="03FCC6EF" w14:textId="2E589FD1" w:rsidR="00F346DB" w:rsidRDefault="00F346DB" w:rsidP="00F346DB">
      <w:pPr>
        <w:pStyle w:val="Default"/>
        <w:jc w:val="both"/>
        <w:rPr>
          <w:rFonts w:ascii="Calibri" w:hAnsi="Calibri" w:cs="Calibri"/>
          <w:bCs/>
        </w:rPr>
      </w:pPr>
      <w:r w:rsidRPr="00141BFE">
        <w:rPr>
          <w:rFonts w:ascii="Calibri" w:hAnsi="Calibri" w:cs="Calibri"/>
          <w:b/>
          <w:bCs/>
          <w:u w:val="single"/>
        </w:rPr>
        <w:t>What this project involves:</w:t>
      </w:r>
      <w:r w:rsidRPr="00F346DB">
        <w:rPr>
          <w:rFonts w:ascii="Calibri" w:hAnsi="Calibri" w:cs="Calibri"/>
          <w:bCs/>
        </w:rPr>
        <w:t xml:space="preserve"> The following describes the nature of your involvement in </w:t>
      </w:r>
      <w:r w:rsidR="00852B1D">
        <w:rPr>
          <w:rFonts w:ascii="Calibri" w:hAnsi="Calibri" w:cs="Calibri"/>
          <w:bCs/>
        </w:rPr>
        <w:t>this research</w:t>
      </w:r>
      <w:r w:rsidRPr="00F346DB">
        <w:rPr>
          <w:rFonts w:ascii="Calibri" w:hAnsi="Calibri" w:cs="Calibri"/>
          <w:bCs/>
        </w:rPr>
        <w:t>, should you agree to participate:</w:t>
      </w:r>
    </w:p>
    <w:p w14:paraId="18F7F031" w14:textId="77777777" w:rsidR="00363E37" w:rsidRPr="00F346DB" w:rsidRDefault="00363E37" w:rsidP="00F346DB">
      <w:pPr>
        <w:pStyle w:val="Default"/>
        <w:jc w:val="both"/>
        <w:rPr>
          <w:rFonts w:ascii="Calibri" w:hAnsi="Calibri" w:cs="Calibri"/>
          <w:bCs/>
        </w:rPr>
      </w:pPr>
    </w:p>
    <w:p w14:paraId="7BDC69DA" w14:textId="0F635D80" w:rsidR="00EB04CE" w:rsidRDefault="00EB04CE" w:rsidP="00374AB3">
      <w:pPr>
        <w:pStyle w:val="Default"/>
        <w:numPr>
          <w:ilvl w:val="0"/>
          <w:numId w:val="1"/>
        </w:numPr>
        <w:spacing w:after="120"/>
        <w:ind w:left="714" w:hanging="357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Answering questions regarding </w:t>
      </w:r>
      <w:r w:rsidR="008E4542">
        <w:rPr>
          <w:rFonts w:ascii="Calibri" w:hAnsi="Calibri" w:cs="Calibri"/>
          <w:bCs/>
        </w:rPr>
        <w:t>your demographics (age, height, weight, ethnicity)</w:t>
      </w:r>
      <w:r w:rsidR="00E73473">
        <w:rPr>
          <w:rFonts w:ascii="Calibri" w:hAnsi="Calibri" w:cs="Calibri"/>
          <w:bCs/>
        </w:rPr>
        <w:t>.</w:t>
      </w:r>
    </w:p>
    <w:p w14:paraId="36DF2970" w14:textId="6A6E58F1" w:rsidR="002E7285" w:rsidRDefault="008E4542" w:rsidP="003F5181">
      <w:pPr>
        <w:pStyle w:val="Default"/>
        <w:numPr>
          <w:ilvl w:val="0"/>
          <w:numId w:val="1"/>
        </w:numPr>
        <w:spacing w:after="120"/>
        <w:ind w:left="714" w:hanging="357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Answering questions regarding your surfing</w:t>
      </w:r>
      <w:r w:rsidR="00B92B74">
        <w:rPr>
          <w:rFonts w:ascii="Calibri" w:hAnsi="Calibri" w:cs="Calibri"/>
          <w:bCs/>
        </w:rPr>
        <w:t xml:space="preserve">, </w:t>
      </w:r>
      <w:r>
        <w:rPr>
          <w:rFonts w:ascii="Calibri" w:hAnsi="Calibri" w:cs="Calibri"/>
          <w:bCs/>
        </w:rPr>
        <w:t>swimming demographics (</w:t>
      </w:r>
      <w:r w:rsidR="003F5181">
        <w:rPr>
          <w:rFonts w:ascii="Calibri" w:hAnsi="Calibri" w:cs="Calibri"/>
          <w:bCs/>
        </w:rPr>
        <w:t xml:space="preserve">hours per week, weeks per year, do you </w:t>
      </w:r>
      <w:r w:rsidR="00B92B74">
        <w:rPr>
          <w:rFonts w:ascii="Calibri" w:hAnsi="Calibri" w:cs="Calibri"/>
          <w:bCs/>
        </w:rPr>
        <w:t xml:space="preserve">surf, </w:t>
      </w:r>
      <w:r w:rsidR="003F5181">
        <w:rPr>
          <w:rFonts w:ascii="Calibri" w:hAnsi="Calibri" w:cs="Calibri"/>
          <w:bCs/>
        </w:rPr>
        <w:t xml:space="preserve">swim or </w:t>
      </w:r>
      <w:r w:rsidR="00B92B74">
        <w:rPr>
          <w:rFonts w:ascii="Calibri" w:hAnsi="Calibri" w:cs="Calibri"/>
          <w:bCs/>
        </w:rPr>
        <w:t xml:space="preserve">SUP </w:t>
      </w:r>
      <w:r w:rsidR="003F5181">
        <w:rPr>
          <w:rFonts w:ascii="Calibri" w:hAnsi="Calibri" w:cs="Calibri"/>
          <w:bCs/>
        </w:rPr>
        <w:t>during peak ultraviolet radiation periods</w:t>
      </w:r>
      <w:r>
        <w:rPr>
          <w:rFonts w:ascii="Calibri" w:hAnsi="Calibri" w:cs="Calibri"/>
          <w:bCs/>
        </w:rPr>
        <w:t>).</w:t>
      </w:r>
      <w:r w:rsidR="003F5181">
        <w:rPr>
          <w:rFonts w:ascii="Calibri" w:hAnsi="Calibri" w:cs="Calibri"/>
          <w:bCs/>
        </w:rPr>
        <w:t xml:space="preserve">   We will also inquire about any prevention strategies you commonly use such as sunscreen/zinc use, lip balm, hat/swim cap and rashie.</w:t>
      </w:r>
    </w:p>
    <w:p w14:paraId="61656C3F" w14:textId="640DD765" w:rsidR="00A0246C" w:rsidRDefault="00A0246C" w:rsidP="003F5181">
      <w:pPr>
        <w:pStyle w:val="Default"/>
        <w:numPr>
          <w:ilvl w:val="0"/>
          <w:numId w:val="1"/>
        </w:numPr>
        <w:spacing w:after="120"/>
        <w:ind w:left="714" w:hanging="357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It is anticipated completion of this survey may take a minimum of 10 minutes.</w:t>
      </w:r>
    </w:p>
    <w:p w14:paraId="33A7870A" w14:textId="023C0F6E" w:rsidR="005874E3" w:rsidRPr="005874E3" w:rsidRDefault="00B92B74" w:rsidP="00B92B74">
      <w:pPr>
        <w:pStyle w:val="Default"/>
        <w:numPr>
          <w:ilvl w:val="0"/>
          <w:numId w:val="1"/>
        </w:numPr>
        <w:spacing w:after="120"/>
        <w:ind w:left="714" w:hanging="357"/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Cs/>
        </w:rPr>
        <w:t xml:space="preserve">Following completion of the survey the Specialist </w:t>
      </w:r>
      <w:r w:rsidR="003F5181">
        <w:rPr>
          <w:rFonts w:ascii="Calibri" w:hAnsi="Calibri" w:cs="Calibri"/>
          <w:bCs/>
        </w:rPr>
        <w:t>assess your skin colo</w:t>
      </w:r>
      <w:r w:rsidR="00B24814">
        <w:rPr>
          <w:rFonts w:ascii="Calibri" w:hAnsi="Calibri" w:cs="Calibri"/>
          <w:bCs/>
        </w:rPr>
        <w:t>u</w:t>
      </w:r>
      <w:r w:rsidR="003F5181">
        <w:rPr>
          <w:rFonts w:ascii="Calibri" w:hAnsi="Calibri" w:cs="Calibri"/>
          <w:bCs/>
        </w:rPr>
        <w:t>r and skin type</w:t>
      </w:r>
      <w:r>
        <w:rPr>
          <w:rFonts w:ascii="Calibri" w:hAnsi="Calibri" w:cs="Calibri"/>
          <w:bCs/>
        </w:rPr>
        <w:t xml:space="preserve"> and then </w:t>
      </w:r>
      <w:r w:rsidR="003F5181">
        <w:rPr>
          <w:rFonts w:ascii="Calibri" w:hAnsi="Calibri" w:cs="Calibri"/>
          <w:bCs/>
        </w:rPr>
        <w:t>complete</w:t>
      </w:r>
      <w:r w:rsidR="002964C9">
        <w:rPr>
          <w:rFonts w:ascii="Calibri" w:hAnsi="Calibri" w:cs="Calibri"/>
          <w:bCs/>
        </w:rPr>
        <w:t>s</w:t>
      </w:r>
      <w:r w:rsidR="003F5181">
        <w:rPr>
          <w:rFonts w:ascii="Calibri" w:hAnsi="Calibri" w:cs="Calibri"/>
          <w:bCs/>
        </w:rPr>
        <w:t xml:space="preserve"> a comprehensive skin check to identify any skin cancers or suspicious moles.   If you have any skin cancers identified, the type (basal cell carcinoma or squamous cell carcinoma</w:t>
      </w:r>
      <w:r w:rsidR="005874E3">
        <w:rPr>
          <w:rFonts w:ascii="Calibri" w:hAnsi="Calibri" w:cs="Calibri"/>
          <w:bCs/>
        </w:rPr>
        <w:t xml:space="preserve"> or melanoma)</w:t>
      </w:r>
      <w:r>
        <w:rPr>
          <w:rFonts w:ascii="Calibri" w:hAnsi="Calibri" w:cs="Calibri"/>
          <w:bCs/>
        </w:rPr>
        <w:t xml:space="preserve"> will be noted</w:t>
      </w:r>
      <w:r w:rsidR="005874E3">
        <w:rPr>
          <w:rFonts w:ascii="Calibri" w:hAnsi="Calibri" w:cs="Calibri"/>
          <w:bCs/>
        </w:rPr>
        <w:t>.   If a skin cancer has been identified, the treatment utilized will be noted.</w:t>
      </w:r>
    </w:p>
    <w:p w14:paraId="742E7FF8" w14:textId="59B410F5" w:rsidR="00AA2B31" w:rsidRDefault="00AA2B31" w:rsidP="00AA2B31">
      <w:pPr>
        <w:pStyle w:val="Default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  <w:u w:val="single"/>
        </w:rPr>
        <w:t>Inclusion criteria</w:t>
      </w:r>
      <w:r w:rsidRPr="00141BFE">
        <w:rPr>
          <w:rFonts w:ascii="Calibri" w:hAnsi="Calibri" w:cs="Calibri"/>
          <w:b/>
          <w:bCs/>
          <w:u w:val="single"/>
        </w:rPr>
        <w:t>:</w:t>
      </w:r>
      <w:r w:rsidR="00DE23DE">
        <w:rPr>
          <w:rFonts w:ascii="Calibri" w:hAnsi="Calibri" w:cs="Calibri"/>
          <w:bCs/>
        </w:rPr>
        <w:t xml:space="preserve"> You need to meet the following criteria to be eligible to </w:t>
      </w:r>
      <w:r w:rsidRPr="00F346DB">
        <w:rPr>
          <w:rFonts w:ascii="Calibri" w:hAnsi="Calibri" w:cs="Calibri"/>
          <w:bCs/>
        </w:rPr>
        <w:t>participate:</w:t>
      </w:r>
    </w:p>
    <w:p w14:paraId="6BFB60D7" w14:textId="26570412" w:rsidR="00DE23DE" w:rsidRDefault="005874E3" w:rsidP="00DE23DE">
      <w:pPr>
        <w:pStyle w:val="Default"/>
        <w:numPr>
          <w:ilvl w:val="0"/>
          <w:numId w:val="5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All participants</w:t>
      </w:r>
      <w:r w:rsidR="00DE23DE">
        <w:rPr>
          <w:rFonts w:ascii="Calibri" w:hAnsi="Calibri" w:cs="Calibri"/>
          <w:bCs/>
        </w:rPr>
        <w:t xml:space="preserve"> aged 18 and older</w:t>
      </w:r>
      <w:r w:rsidR="006F4313">
        <w:rPr>
          <w:rFonts w:ascii="Calibri" w:hAnsi="Calibri" w:cs="Calibri"/>
          <w:bCs/>
        </w:rPr>
        <w:t xml:space="preserve"> and swim or surf </w:t>
      </w:r>
    </w:p>
    <w:p w14:paraId="36F0516B" w14:textId="53D42449" w:rsidR="00AA2B31" w:rsidRDefault="005874E3" w:rsidP="005874E3">
      <w:pPr>
        <w:pStyle w:val="Default"/>
        <w:numPr>
          <w:ilvl w:val="0"/>
          <w:numId w:val="5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Provide written, informed consent </w:t>
      </w:r>
    </w:p>
    <w:p w14:paraId="454EA87C" w14:textId="77777777" w:rsidR="00C732F0" w:rsidRDefault="00C732F0" w:rsidP="00C732F0">
      <w:pPr>
        <w:pStyle w:val="Default"/>
        <w:ind w:left="360"/>
        <w:jc w:val="both"/>
        <w:rPr>
          <w:rFonts w:ascii="Calibri" w:hAnsi="Calibri" w:cs="Calibri"/>
          <w:bCs/>
        </w:rPr>
      </w:pPr>
    </w:p>
    <w:p w14:paraId="5DE8EA65" w14:textId="498E54A6" w:rsidR="00DE23DE" w:rsidRDefault="00DE23DE" w:rsidP="00DE23DE">
      <w:pPr>
        <w:pStyle w:val="Default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  <w:u w:val="single"/>
        </w:rPr>
        <w:t>Exclusion criteria</w:t>
      </w:r>
      <w:r w:rsidRPr="00141BFE">
        <w:rPr>
          <w:rFonts w:ascii="Calibri" w:hAnsi="Calibri" w:cs="Calibri"/>
          <w:b/>
          <w:bCs/>
          <w:u w:val="single"/>
        </w:rPr>
        <w:t>:</w:t>
      </w:r>
      <w:r>
        <w:rPr>
          <w:rFonts w:ascii="Calibri" w:hAnsi="Calibri" w:cs="Calibri"/>
          <w:bCs/>
        </w:rPr>
        <w:t xml:space="preserve"> if you have any of the following criteria you are unfortunately not eligible to participate</w:t>
      </w:r>
      <w:r w:rsidRPr="00F346DB">
        <w:rPr>
          <w:rFonts w:ascii="Calibri" w:hAnsi="Calibri" w:cs="Calibri"/>
          <w:bCs/>
        </w:rPr>
        <w:t>:</w:t>
      </w:r>
    </w:p>
    <w:p w14:paraId="6A5FB1A2" w14:textId="75A28096" w:rsidR="00AA2B31" w:rsidRPr="00C732F0" w:rsidRDefault="00C732F0" w:rsidP="00C732F0">
      <w:pPr>
        <w:pStyle w:val="Default"/>
        <w:numPr>
          <w:ilvl w:val="0"/>
          <w:numId w:val="5"/>
        </w:numPr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Cs/>
        </w:rPr>
        <w:t>Unwilling to provide written informed consent</w:t>
      </w:r>
    </w:p>
    <w:p w14:paraId="762BF36C" w14:textId="3AEA1F01" w:rsidR="00C732F0" w:rsidRDefault="00C732F0" w:rsidP="00C732F0">
      <w:pPr>
        <w:pStyle w:val="Default"/>
        <w:ind w:left="360"/>
        <w:jc w:val="both"/>
        <w:rPr>
          <w:rFonts w:ascii="Calibri" w:hAnsi="Calibri" w:cs="Calibri"/>
          <w:b/>
          <w:u w:val="single"/>
        </w:rPr>
      </w:pPr>
    </w:p>
    <w:p w14:paraId="42B44F0B" w14:textId="77777777" w:rsidR="00B24814" w:rsidRDefault="00B24814" w:rsidP="00C732F0">
      <w:pPr>
        <w:pStyle w:val="Default"/>
        <w:ind w:left="360"/>
        <w:jc w:val="both"/>
        <w:rPr>
          <w:rFonts w:ascii="Calibri" w:hAnsi="Calibri" w:cs="Calibri"/>
          <w:b/>
          <w:u w:val="single"/>
        </w:rPr>
      </w:pPr>
    </w:p>
    <w:p w14:paraId="3A3DB4C7" w14:textId="65D2FDCE" w:rsidR="003A5309" w:rsidRDefault="00F346DB" w:rsidP="00F346DB">
      <w:pPr>
        <w:pStyle w:val="Default"/>
        <w:jc w:val="both"/>
        <w:rPr>
          <w:rFonts w:asciiTheme="minorHAnsi" w:hAnsiTheme="minorHAnsi" w:cstheme="minorHAnsi"/>
        </w:rPr>
      </w:pPr>
      <w:r w:rsidRPr="00C15B65">
        <w:rPr>
          <w:rFonts w:ascii="Calibri" w:hAnsi="Calibri" w:cs="Calibri"/>
          <w:b/>
          <w:u w:val="single"/>
        </w:rPr>
        <w:t>Possible discomforts and risks:</w:t>
      </w:r>
      <w:r w:rsidR="003A5309" w:rsidRPr="005D26C6">
        <w:rPr>
          <w:rFonts w:asciiTheme="minorHAnsi" w:hAnsiTheme="minorHAnsi" w:cstheme="minorHAnsi"/>
        </w:rPr>
        <w:t xml:space="preserve"> </w:t>
      </w:r>
      <w:r w:rsidR="005D26C6" w:rsidRPr="005D26C6">
        <w:rPr>
          <w:rFonts w:asciiTheme="minorHAnsi" w:hAnsiTheme="minorHAnsi" w:cstheme="minorHAnsi"/>
        </w:rPr>
        <w:t xml:space="preserve"> </w:t>
      </w:r>
    </w:p>
    <w:p w14:paraId="318FFEFC" w14:textId="1A491F22" w:rsidR="00FD0C41" w:rsidRPr="00C732F0" w:rsidRDefault="00B24814" w:rsidP="00B24814">
      <w:pPr>
        <w:pStyle w:val="Default"/>
        <w:jc w:val="both"/>
        <w:rPr>
          <w:rFonts w:ascii="Calibri" w:hAnsi="Calibri" w:cs="Calibri"/>
          <w:b/>
          <w:u w:val="single"/>
        </w:rPr>
      </w:pPr>
      <w:r>
        <w:rPr>
          <w:rFonts w:asciiTheme="minorHAnsi" w:hAnsiTheme="minorHAnsi" w:cstheme="minorHAnsi"/>
        </w:rPr>
        <w:br/>
      </w:r>
      <w:r w:rsidR="00C732F0" w:rsidRPr="00C732F0">
        <w:rPr>
          <w:rFonts w:asciiTheme="minorHAnsi" w:hAnsiTheme="minorHAnsi" w:cstheme="minorHAnsi"/>
        </w:rPr>
        <w:t xml:space="preserve">There </w:t>
      </w:r>
      <w:r>
        <w:rPr>
          <w:rFonts w:asciiTheme="minorHAnsi" w:hAnsiTheme="minorHAnsi" w:cstheme="minorHAnsi"/>
        </w:rPr>
        <w:t xml:space="preserve">are </w:t>
      </w:r>
      <w:r w:rsidR="00A0246C">
        <w:rPr>
          <w:rFonts w:asciiTheme="minorHAnsi" w:hAnsiTheme="minorHAnsi" w:cstheme="minorHAnsi"/>
        </w:rPr>
        <w:t>minimal</w:t>
      </w:r>
      <w:r w:rsidR="00C732F0" w:rsidRPr="00C732F0">
        <w:rPr>
          <w:rFonts w:asciiTheme="minorHAnsi" w:hAnsiTheme="minorHAnsi" w:cstheme="minorHAnsi"/>
        </w:rPr>
        <w:t xml:space="preserve"> risks or discomforts associated with participation in this research project.</w:t>
      </w:r>
      <w:r w:rsidR="002964C9">
        <w:rPr>
          <w:rFonts w:asciiTheme="minorHAnsi" w:hAnsiTheme="minorHAnsi" w:cstheme="minorHAnsi"/>
        </w:rPr>
        <w:t xml:space="preserve">  If you become distressed whilst completing the survey, please stop immediately and withdraw from the research project.  If you feel distress, please contact Beyond Blue on </w:t>
      </w:r>
      <w:r w:rsidR="002964C9" w:rsidRPr="002964C9">
        <w:rPr>
          <w:rFonts w:asciiTheme="minorHAnsi" w:hAnsiTheme="minorHAnsi" w:cstheme="minorHAnsi"/>
        </w:rPr>
        <w:t>1300 22 4636</w:t>
      </w:r>
      <w:r w:rsidR="002964C9">
        <w:rPr>
          <w:rFonts w:asciiTheme="minorHAnsi" w:hAnsiTheme="minorHAnsi" w:cstheme="minorHAnsi"/>
        </w:rPr>
        <w:t>.</w:t>
      </w:r>
    </w:p>
    <w:p w14:paraId="3A559F28" w14:textId="77777777" w:rsidR="00FD0C41" w:rsidRDefault="00FD0C41" w:rsidP="00F346DB">
      <w:pPr>
        <w:pStyle w:val="Default"/>
        <w:jc w:val="both"/>
        <w:rPr>
          <w:rFonts w:ascii="Calibri" w:hAnsi="Calibri" w:cs="Calibri"/>
          <w:b/>
          <w:u w:val="single"/>
        </w:rPr>
      </w:pPr>
    </w:p>
    <w:p w14:paraId="3546A9E1" w14:textId="7C35E315" w:rsidR="005E7793" w:rsidRDefault="00F346DB" w:rsidP="00F346DB">
      <w:pPr>
        <w:pStyle w:val="Default"/>
        <w:jc w:val="both"/>
        <w:rPr>
          <w:rFonts w:ascii="Calibri" w:hAnsi="Calibri" w:cs="Calibri"/>
        </w:rPr>
      </w:pPr>
      <w:r w:rsidRPr="007944BD">
        <w:rPr>
          <w:rFonts w:ascii="Calibri" w:hAnsi="Calibri" w:cs="Calibri"/>
          <w:b/>
          <w:u w:val="single"/>
        </w:rPr>
        <w:t>Your role:</w:t>
      </w:r>
      <w:r w:rsidRPr="00F346DB">
        <w:rPr>
          <w:rFonts w:ascii="Calibri" w:hAnsi="Calibri" w:cs="Calibri"/>
        </w:rPr>
        <w:t xml:space="preserve"> </w:t>
      </w:r>
    </w:p>
    <w:p w14:paraId="0C4368D0" w14:textId="77777777" w:rsidR="005E7793" w:rsidRDefault="005E7793" w:rsidP="00F346DB">
      <w:pPr>
        <w:pStyle w:val="Default"/>
        <w:jc w:val="both"/>
        <w:rPr>
          <w:rFonts w:ascii="Calibri" w:hAnsi="Calibri" w:cs="Calibri"/>
        </w:rPr>
      </w:pPr>
    </w:p>
    <w:p w14:paraId="59CD2B95" w14:textId="5528ABA7" w:rsidR="00F346DB" w:rsidRPr="005D3EAC" w:rsidRDefault="00F346DB" w:rsidP="00F346DB">
      <w:pPr>
        <w:pStyle w:val="Default"/>
        <w:jc w:val="both"/>
        <w:rPr>
          <w:rFonts w:ascii="Calibri" w:hAnsi="Calibri" w:cs="Calibri"/>
        </w:rPr>
      </w:pPr>
      <w:r w:rsidRPr="005D3EAC">
        <w:rPr>
          <w:rFonts w:ascii="Calibri" w:hAnsi="Calibri" w:cs="Calibri"/>
        </w:rPr>
        <w:t>You are free to withdraw from this research project at any time</w:t>
      </w:r>
      <w:r w:rsidR="00137FD4">
        <w:rPr>
          <w:rFonts w:ascii="Calibri" w:hAnsi="Calibri" w:cs="Calibri"/>
        </w:rPr>
        <w:t xml:space="preserve"> with no penalty or prejudice</w:t>
      </w:r>
      <w:r w:rsidRPr="005D3EAC">
        <w:rPr>
          <w:rFonts w:ascii="Calibri" w:hAnsi="Calibri" w:cs="Calibri"/>
        </w:rPr>
        <w:t xml:space="preserve">. You do not have to explain why you wanted to withdraw. </w:t>
      </w:r>
      <w:r w:rsidR="006300A4" w:rsidRPr="006300A4">
        <w:rPr>
          <w:rFonts w:ascii="Calibri" w:hAnsi="Calibri" w:cs="Calibri"/>
        </w:rPr>
        <w:t>If you consent to participate in this research, please complete and sign the Consent Form and return it to</w:t>
      </w:r>
      <w:r w:rsidR="006300A4">
        <w:rPr>
          <w:rFonts w:ascii="Calibri" w:hAnsi="Calibri" w:cs="Calibri"/>
        </w:rPr>
        <w:t xml:space="preserve"> </w:t>
      </w:r>
      <w:r w:rsidR="00B92B74">
        <w:rPr>
          <w:rFonts w:ascii="Calibri" w:hAnsi="Calibri" w:cs="Calibri"/>
        </w:rPr>
        <w:t>the receptionist before you see the Specialist</w:t>
      </w:r>
      <w:r w:rsidR="00B24814">
        <w:rPr>
          <w:rFonts w:ascii="Calibri" w:hAnsi="Calibri" w:cs="Calibri"/>
        </w:rPr>
        <w:t>.</w:t>
      </w:r>
    </w:p>
    <w:p w14:paraId="3F1FA415" w14:textId="77777777" w:rsidR="00F346DB" w:rsidRPr="00F346DB" w:rsidRDefault="00F346DB" w:rsidP="00F346DB">
      <w:pPr>
        <w:pStyle w:val="Default"/>
        <w:jc w:val="both"/>
        <w:rPr>
          <w:rFonts w:ascii="Calibri" w:hAnsi="Calibri" w:cs="Calibri"/>
          <w:b/>
        </w:rPr>
      </w:pPr>
    </w:p>
    <w:p w14:paraId="36114B86" w14:textId="77777777" w:rsidR="00F10B03" w:rsidRDefault="00F346DB" w:rsidP="00F346DB">
      <w:pPr>
        <w:pStyle w:val="Default"/>
        <w:jc w:val="both"/>
        <w:rPr>
          <w:rFonts w:ascii="Calibri" w:hAnsi="Calibri" w:cs="Calibri"/>
        </w:rPr>
      </w:pPr>
      <w:r w:rsidRPr="00141BFE">
        <w:rPr>
          <w:rFonts w:ascii="Calibri" w:hAnsi="Calibri" w:cs="Calibri"/>
          <w:b/>
          <w:u w:val="single"/>
        </w:rPr>
        <w:t>Outcomes:</w:t>
      </w:r>
      <w:r w:rsidRPr="00F346DB">
        <w:rPr>
          <w:rFonts w:ascii="Calibri" w:hAnsi="Calibri" w:cs="Calibri"/>
        </w:rPr>
        <w:t xml:space="preserve"> </w:t>
      </w:r>
    </w:p>
    <w:p w14:paraId="279D2A00" w14:textId="77777777" w:rsidR="00F10B03" w:rsidRDefault="00F10B03" w:rsidP="00F346DB">
      <w:pPr>
        <w:pStyle w:val="Default"/>
        <w:jc w:val="both"/>
        <w:rPr>
          <w:rFonts w:ascii="Calibri" w:hAnsi="Calibri" w:cs="Calibri"/>
          <w:bCs/>
        </w:rPr>
      </w:pPr>
    </w:p>
    <w:p w14:paraId="2F0DE5EC" w14:textId="34525FBC" w:rsidR="00F346DB" w:rsidRDefault="00F10B03" w:rsidP="00F346DB">
      <w:pPr>
        <w:pStyle w:val="Default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The outcomes of this research will</w:t>
      </w:r>
      <w:r w:rsidRPr="00F346DB">
        <w:rPr>
          <w:rFonts w:ascii="Calibri" w:hAnsi="Calibri" w:cs="Calibri"/>
          <w:bCs/>
        </w:rPr>
        <w:t xml:space="preserve"> </w:t>
      </w:r>
      <w:r w:rsidRPr="00F10B03">
        <w:rPr>
          <w:rFonts w:ascii="Calibri" w:hAnsi="Calibri" w:cs="Calibri"/>
          <w:bCs/>
        </w:rPr>
        <w:t xml:space="preserve">be published in a peer-reviewed journal and presented at </w:t>
      </w:r>
      <w:r w:rsidR="00137FD4">
        <w:rPr>
          <w:rFonts w:ascii="Calibri" w:hAnsi="Calibri" w:cs="Calibri"/>
          <w:bCs/>
        </w:rPr>
        <w:t xml:space="preserve">national or international </w:t>
      </w:r>
      <w:r w:rsidRPr="00F10B03">
        <w:rPr>
          <w:rFonts w:ascii="Calibri" w:hAnsi="Calibri" w:cs="Calibri"/>
          <w:bCs/>
        </w:rPr>
        <w:t>conferences</w:t>
      </w:r>
      <w:r w:rsidR="009C2F4E">
        <w:rPr>
          <w:rFonts w:ascii="Calibri" w:hAnsi="Calibri" w:cs="Calibri"/>
          <w:bCs/>
        </w:rPr>
        <w:t>,</w:t>
      </w:r>
      <w:r w:rsidRPr="00F10B03">
        <w:rPr>
          <w:rFonts w:ascii="Calibri" w:hAnsi="Calibri" w:cs="Calibri"/>
          <w:bCs/>
        </w:rPr>
        <w:t xml:space="preserve"> but only group data will be reported.  It is expected that the outcomes</w:t>
      </w:r>
      <w:r w:rsidR="005715F3">
        <w:rPr>
          <w:rFonts w:ascii="Calibri" w:hAnsi="Calibri" w:cs="Calibri"/>
          <w:bCs/>
        </w:rPr>
        <w:t xml:space="preserve"> of this research</w:t>
      </w:r>
      <w:r w:rsidRPr="00F10B03">
        <w:rPr>
          <w:rFonts w:ascii="Calibri" w:hAnsi="Calibri" w:cs="Calibri"/>
          <w:bCs/>
        </w:rPr>
        <w:t xml:space="preserve"> will </w:t>
      </w:r>
      <w:r w:rsidR="005715F3">
        <w:rPr>
          <w:rFonts w:ascii="Calibri" w:hAnsi="Calibri" w:cs="Calibri"/>
          <w:bCs/>
        </w:rPr>
        <w:t xml:space="preserve">better inform </w:t>
      </w:r>
      <w:r w:rsidR="00427E81">
        <w:rPr>
          <w:rFonts w:ascii="Calibri" w:hAnsi="Calibri" w:cs="Calibri"/>
          <w:bCs/>
        </w:rPr>
        <w:t>surfers and swimmers on the lifetime prevalence of skin cancer and prevention strategies.</w:t>
      </w:r>
    </w:p>
    <w:p w14:paraId="7618F37B" w14:textId="77777777" w:rsidR="00421494" w:rsidRDefault="00421494" w:rsidP="00F346DB">
      <w:pPr>
        <w:pStyle w:val="Default"/>
        <w:jc w:val="both"/>
        <w:rPr>
          <w:rFonts w:ascii="Calibri" w:hAnsi="Calibri" w:cs="Calibri"/>
        </w:rPr>
      </w:pPr>
    </w:p>
    <w:p w14:paraId="5A25890A" w14:textId="11A34C63" w:rsidR="00F10B03" w:rsidRDefault="00F10B03" w:rsidP="00F10B03">
      <w:pPr>
        <w:pStyle w:val="Default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Feedback</w:t>
      </w:r>
      <w:r w:rsidRPr="00141BFE">
        <w:rPr>
          <w:rFonts w:ascii="Calibri" w:hAnsi="Calibri" w:cs="Calibri"/>
          <w:b/>
          <w:u w:val="single"/>
        </w:rPr>
        <w:t>:</w:t>
      </w:r>
      <w:r w:rsidRPr="00F346DB">
        <w:rPr>
          <w:rFonts w:ascii="Calibri" w:hAnsi="Calibri" w:cs="Calibri"/>
        </w:rPr>
        <w:t xml:space="preserve"> </w:t>
      </w:r>
    </w:p>
    <w:p w14:paraId="5E862BFE" w14:textId="1FABA9DA" w:rsidR="00F10B03" w:rsidRDefault="00F10B03" w:rsidP="00F346DB">
      <w:pPr>
        <w:pStyle w:val="Default"/>
        <w:jc w:val="both"/>
        <w:rPr>
          <w:rFonts w:ascii="Calibri" w:hAnsi="Calibri" w:cs="Calibri"/>
        </w:rPr>
      </w:pPr>
    </w:p>
    <w:p w14:paraId="179FC493" w14:textId="739472F4" w:rsidR="00F10B03" w:rsidRDefault="00F10B03" w:rsidP="00F346DB">
      <w:pPr>
        <w:pStyle w:val="Default"/>
        <w:jc w:val="both"/>
        <w:rPr>
          <w:rFonts w:ascii="Calibri" w:hAnsi="Calibri" w:cs="Calibri"/>
        </w:rPr>
      </w:pPr>
      <w:r w:rsidRPr="00F10B03">
        <w:rPr>
          <w:rFonts w:ascii="Calibri" w:hAnsi="Calibri" w:cs="Calibri"/>
        </w:rPr>
        <w:t xml:space="preserve">If you would like to receive a summary of the project results when it is finished, </w:t>
      </w:r>
      <w:r w:rsidR="00032372">
        <w:rPr>
          <w:rFonts w:ascii="Calibri" w:hAnsi="Calibri" w:cs="Calibri"/>
        </w:rPr>
        <w:t xml:space="preserve">tick “Yes- </w:t>
      </w:r>
      <w:r w:rsidR="00032372" w:rsidRPr="00032372">
        <w:rPr>
          <w:rFonts w:ascii="Calibri" w:hAnsi="Calibri" w:cs="Calibri"/>
        </w:rPr>
        <w:t>I would like to receive feedback on this study</w:t>
      </w:r>
      <w:r w:rsidR="00B24814">
        <w:rPr>
          <w:rFonts w:ascii="Calibri" w:hAnsi="Calibri" w:cs="Calibri"/>
        </w:rPr>
        <w:t>”</w:t>
      </w:r>
      <w:r w:rsidR="00032372">
        <w:rPr>
          <w:rFonts w:ascii="Calibri" w:hAnsi="Calibri" w:cs="Calibri"/>
        </w:rPr>
        <w:t xml:space="preserve"> on the Informed Consent form.</w:t>
      </w:r>
    </w:p>
    <w:p w14:paraId="675D7AF2" w14:textId="77777777" w:rsidR="00F10B03" w:rsidRDefault="00F10B03" w:rsidP="00F346DB">
      <w:pPr>
        <w:pStyle w:val="Default"/>
        <w:jc w:val="both"/>
        <w:rPr>
          <w:rFonts w:ascii="Calibri" w:hAnsi="Calibri" w:cs="Calibri"/>
        </w:rPr>
      </w:pPr>
    </w:p>
    <w:p w14:paraId="7E77773D" w14:textId="5F080A10" w:rsidR="00F346DB" w:rsidRDefault="00F346DB" w:rsidP="00F346DB">
      <w:pPr>
        <w:pStyle w:val="Default"/>
        <w:jc w:val="both"/>
        <w:rPr>
          <w:rFonts w:ascii="Calibri" w:hAnsi="Calibri" w:cs="Calibri"/>
        </w:rPr>
      </w:pPr>
      <w:r w:rsidRPr="00F346DB">
        <w:rPr>
          <w:rFonts w:ascii="Calibri" w:hAnsi="Calibri" w:cs="Calibri"/>
        </w:rPr>
        <w:t>Should you have any questions about the above please do not hesitate to contact any of the following members of the research team:</w:t>
      </w:r>
    </w:p>
    <w:p w14:paraId="60809992" w14:textId="77777777" w:rsidR="00141BFE" w:rsidRPr="00F346DB" w:rsidRDefault="00141BFE" w:rsidP="00F346DB">
      <w:pPr>
        <w:pStyle w:val="Default"/>
        <w:jc w:val="both"/>
        <w:rPr>
          <w:rFonts w:ascii="Calibri" w:hAnsi="Calibri" w:cs="Calibri"/>
        </w:rPr>
      </w:pPr>
    </w:p>
    <w:tbl>
      <w:tblPr>
        <w:tblW w:w="954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7"/>
        <w:gridCol w:w="4252"/>
      </w:tblGrid>
      <w:tr w:rsidR="00427E81" w:rsidRPr="003A4B08" w14:paraId="67B55496" w14:textId="77777777" w:rsidTr="00427E81">
        <w:tc>
          <w:tcPr>
            <w:tcW w:w="5297" w:type="dxa"/>
          </w:tcPr>
          <w:p w14:paraId="3E54C177" w14:textId="71E33317" w:rsidR="00427E81" w:rsidRDefault="00427E81" w:rsidP="00427E8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/>
                <w:sz w:val="20"/>
              </w:rPr>
            </w:pPr>
            <w:r w:rsidRPr="00427E81">
              <w:rPr>
                <w:rFonts w:ascii="Times New Roman" w:hAnsi="Times New Roman"/>
                <w:sz w:val="20"/>
              </w:rPr>
              <w:t>Dr Mike Climstein</w:t>
            </w:r>
          </w:p>
          <w:p w14:paraId="342BE27B" w14:textId="3873C697" w:rsidR="00427E81" w:rsidRDefault="00427E81" w:rsidP="00427E81">
            <w:pPr>
              <w:ind w:left="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T: </w:t>
            </w:r>
            <w:proofErr w:type="gramStart"/>
            <w:r>
              <w:rPr>
                <w:rFonts w:ascii="Times New Roman" w:hAnsi="Times New Roman"/>
                <w:sz w:val="20"/>
              </w:rPr>
              <w:t xml:space="preserve">   (</w:t>
            </w:r>
            <w:proofErr w:type="gramEnd"/>
            <w:r>
              <w:rPr>
                <w:rFonts w:ascii="Times New Roman" w:hAnsi="Times New Roman"/>
                <w:sz w:val="20"/>
              </w:rPr>
              <w:t>07) 5589 3330</w:t>
            </w:r>
          </w:p>
          <w:p w14:paraId="4C967342" w14:textId="12035A33" w:rsidR="00427E81" w:rsidRPr="003A4B08" w:rsidRDefault="00427E81" w:rsidP="00427E81">
            <w:pPr>
              <w:ind w:left="84"/>
              <w:rPr>
                <w:rFonts w:ascii="Times New Roman" w:hAnsi="Times New Roman"/>
                <w:sz w:val="20"/>
                <w:lang w:val="es-AR"/>
              </w:rPr>
            </w:pPr>
            <w:r w:rsidRPr="003A4B08">
              <w:rPr>
                <w:rFonts w:ascii="Times New Roman" w:hAnsi="Times New Roman"/>
                <w:sz w:val="20"/>
                <w:lang w:val="es-AR"/>
              </w:rPr>
              <w:t xml:space="preserve">E:    </w:t>
            </w:r>
            <w:hyperlink r:id="rId12" w:history="1">
              <w:r w:rsidRPr="003A4B08">
                <w:rPr>
                  <w:rStyle w:val="Hyperlink"/>
                  <w:rFonts w:ascii="Times New Roman" w:hAnsi="Times New Roman"/>
                  <w:sz w:val="20"/>
                  <w:lang w:val="es-AR"/>
                </w:rPr>
                <w:t>Michael.climstein@scu.edu.au</w:t>
              </w:r>
            </w:hyperlink>
            <w:r w:rsidRPr="003A4B08">
              <w:rPr>
                <w:rFonts w:ascii="Times New Roman" w:hAnsi="Times New Roman"/>
                <w:sz w:val="20"/>
                <w:lang w:val="es-AR"/>
              </w:rPr>
              <w:t xml:space="preserve"> </w:t>
            </w:r>
          </w:p>
          <w:p w14:paraId="31EE8080" w14:textId="77251212" w:rsidR="00427E81" w:rsidRPr="003A4B08" w:rsidRDefault="00427E81" w:rsidP="00427E81">
            <w:pPr>
              <w:pStyle w:val="ListParagraph"/>
              <w:rPr>
                <w:rFonts w:ascii="Times New Roman" w:hAnsi="Times New Roman"/>
                <w:sz w:val="20"/>
                <w:lang w:val="es-AR"/>
              </w:rPr>
            </w:pPr>
            <w:r w:rsidRPr="003A4B08">
              <w:rPr>
                <w:rFonts w:ascii="Times New Roman" w:hAnsi="Times New Roman"/>
                <w:sz w:val="20"/>
                <w:lang w:val="es-AR"/>
              </w:rPr>
              <w:t xml:space="preserve"> </w:t>
            </w:r>
          </w:p>
        </w:tc>
        <w:tc>
          <w:tcPr>
            <w:tcW w:w="4252" w:type="dxa"/>
          </w:tcPr>
          <w:p w14:paraId="25C47B4E" w14:textId="40E0B975" w:rsidR="00427E81" w:rsidRPr="003A4B08" w:rsidRDefault="00427E81" w:rsidP="00767E15">
            <w:pPr>
              <w:rPr>
                <w:rFonts w:ascii="Times New Roman" w:hAnsi="Times New Roman"/>
                <w:sz w:val="20"/>
                <w:lang w:val="es-AR"/>
              </w:rPr>
            </w:pPr>
            <w:r w:rsidRPr="003A4B08">
              <w:rPr>
                <w:rFonts w:ascii="Times New Roman" w:hAnsi="Times New Roman"/>
                <w:sz w:val="20"/>
                <w:lang w:val="es-AR"/>
              </w:rPr>
              <w:t>A. Brendan Doyle</w:t>
            </w:r>
          </w:p>
          <w:p w14:paraId="7DBB19C7" w14:textId="3AF051B3" w:rsidR="00427E81" w:rsidRPr="003A4B08" w:rsidRDefault="00427E81" w:rsidP="00767E15">
            <w:pPr>
              <w:rPr>
                <w:rFonts w:ascii="Times New Roman" w:hAnsi="Times New Roman"/>
                <w:sz w:val="20"/>
                <w:lang w:val="es-AR"/>
              </w:rPr>
            </w:pPr>
            <w:r w:rsidRPr="003A4B08">
              <w:rPr>
                <w:rFonts w:ascii="Times New Roman" w:hAnsi="Times New Roman"/>
                <w:sz w:val="20"/>
                <w:lang w:val="es-AR"/>
              </w:rPr>
              <w:t xml:space="preserve">T: (07) 5601 0495   </w:t>
            </w:r>
          </w:p>
          <w:p w14:paraId="0DD8DB36" w14:textId="0ECCDCE9" w:rsidR="00427E81" w:rsidRPr="003A4B08" w:rsidRDefault="00427E81" w:rsidP="00903429">
            <w:pPr>
              <w:rPr>
                <w:rFonts w:ascii="Times New Roman" w:hAnsi="Times New Roman"/>
                <w:sz w:val="20"/>
                <w:lang w:val="es-AR"/>
              </w:rPr>
            </w:pPr>
            <w:r w:rsidRPr="003A4B08">
              <w:rPr>
                <w:rFonts w:ascii="Times New Roman" w:hAnsi="Times New Roman"/>
                <w:sz w:val="20"/>
                <w:lang w:val="es-AR"/>
              </w:rPr>
              <w:t xml:space="preserve">E: </w:t>
            </w:r>
            <w:hyperlink r:id="rId13" w:history="1">
              <w:r w:rsidRPr="003A4B08">
                <w:rPr>
                  <w:rStyle w:val="Hyperlink"/>
                  <w:sz w:val="20"/>
                  <w:szCs w:val="20"/>
                  <w:lang w:val="es-AR"/>
                </w:rPr>
                <w:t>b.doyle.16@student.scu.edu.au</w:t>
              </w:r>
            </w:hyperlink>
            <w:r w:rsidRPr="003A4B08">
              <w:rPr>
                <w:lang w:val="es-AR"/>
              </w:rPr>
              <w:t xml:space="preserve"> </w:t>
            </w:r>
          </w:p>
        </w:tc>
      </w:tr>
    </w:tbl>
    <w:p w14:paraId="576F6962" w14:textId="77777777" w:rsidR="00374AB3" w:rsidRPr="003A4B08" w:rsidRDefault="00374AB3" w:rsidP="00F346DB">
      <w:pPr>
        <w:pStyle w:val="Default"/>
        <w:jc w:val="both"/>
        <w:rPr>
          <w:rFonts w:ascii="Calibri" w:hAnsi="Calibri" w:cs="Calibri"/>
          <w:u w:val="single"/>
          <w:lang w:val="es-A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96"/>
        <w:gridCol w:w="2958"/>
        <w:gridCol w:w="3046"/>
      </w:tblGrid>
      <w:tr w:rsidR="00903429" w:rsidRPr="0084607A" w14:paraId="236951A0" w14:textId="77777777" w:rsidTr="00903429">
        <w:tc>
          <w:tcPr>
            <w:tcW w:w="9000" w:type="dxa"/>
            <w:gridSpan w:val="3"/>
          </w:tcPr>
          <w:p w14:paraId="4250736F" w14:textId="2C2C079C" w:rsidR="00903429" w:rsidRPr="006668AF" w:rsidRDefault="00911B76" w:rsidP="00767E15">
            <w:pPr>
              <w:tabs>
                <w:tab w:val="left" w:pos="7938"/>
                <w:tab w:val="right" w:pos="9639"/>
                <w:tab w:val="left" w:pos="10206"/>
              </w:tabs>
              <w:ind w:right="127"/>
              <w:rPr>
                <w:rFonts w:ascii="Times New Roman" w:hAnsi="Times New Roman"/>
                <w:bCs/>
                <w:i/>
                <w:sz w:val="22"/>
              </w:rPr>
            </w:pPr>
            <w:r w:rsidRPr="00911B76">
              <w:rPr>
                <w:rFonts w:ascii="Times New Roman" w:hAnsi="Times New Roman"/>
                <w:bCs/>
                <w:i/>
                <w:sz w:val="22"/>
              </w:rPr>
              <w:t xml:space="preserve">This project has been approved by the Human Research Ethics Committee of Southern Cross </w:t>
            </w:r>
            <w:r w:rsidR="00B24814" w:rsidRPr="00911B76">
              <w:rPr>
                <w:rFonts w:ascii="Times New Roman" w:hAnsi="Times New Roman"/>
                <w:bCs/>
                <w:i/>
                <w:sz w:val="22"/>
              </w:rPr>
              <w:t>University;</w:t>
            </w:r>
            <w:r w:rsidRPr="00911B76">
              <w:rPr>
                <w:rFonts w:ascii="Times New Roman" w:hAnsi="Times New Roman"/>
                <w:bCs/>
                <w:i/>
                <w:sz w:val="22"/>
              </w:rPr>
              <w:t xml:space="preserve"> approval number </w:t>
            </w:r>
            <w:r w:rsidR="00B24814">
              <w:rPr>
                <w:rFonts w:ascii="Times New Roman" w:hAnsi="Times New Roman"/>
                <w:bCs/>
                <w:i/>
                <w:sz w:val="22"/>
              </w:rPr>
              <w:t>2020/047</w:t>
            </w:r>
            <w:r w:rsidRPr="00911B76">
              <w:rPr>
                <w:rFonts w:ascii="Times New Roman" w:hAnsi="Times New Roman"/>
                <w:bCs/>
                <w:i/>
                <w:sz w:val="22"/>
              </w:rPr>
              <w:t xml:space="preserve">. </w:t>
            </w:r>
            <w:r w:rsidR="00903429" w:rsidRPr="006668AF">
              <w:rPr>
                <w:rFonts w:ascii="Times New Roman" w:hAnsi="Times New Roman"/>
                <w:bCs/>
                <w:i/>
                <w:sz w:val="22"/>
              </w:rPr>
              <w:t xml:space="preserve">If you have concerns about the </w:t>
            </w:r>
            <w:r w:rsidR="00903429" w:rsidRPr="006668AF">
              <w:rPr>
                <w:rFonts w:ascii="Times New Roman" w:hAnsi="Times New Roman"/>
                <w:b/>
                <w:bCs/>
                <w:i/>
                <w:sz w:val="22"/>
              </w:rPr>
              <w:t>ethical conduct</w:t>
            </w:r>
            <w:r w:rsidR="00903429" w:rsidRPr="006668AF">
              <w:rPr>
                <w:rFonts w:ascii="Times New Roman" w:hAnsi="Times New Roman"/>
                <w:bCs/>
                <w:i/>
                <w:sz w:val="22"/>
              </w:rPr>
              <w:t xml:space="preserve"> of this research or the researchers, the following procedure should occur. Write to the following:</w:t>
            </w:r>
          </w:p>
        </w:tc>
      </w:tr>
      <w:tr w:rsidR="00903429" w:rsidRPr="0084607A" w14:paraId="3D69FF0C" w14:textId="77777777" w:rsidTr="00903429">
        <w:tc>
          <w:tcPr>
            <w:tcW w:w="2996" w:type="dxa"/>
          </w:tcPr>
          <w:p w14:paraId="1A6D3AF9" w14:textId="77777777" w:rsidR="00903429" w:rsidRPr="006668AF" w:rsidRDefault="00903429" w:rsidP="00767E15">
            <w:pPr>
              <w:tabs>
                <w:tab w:val="left" w:pos="7938"/>
                <w:tab w:val="right" w:pos="9639"/>
                <w:tab w:val="left" w:pos="10206"/>
              </w:tabs>
              <w:spacing w:before="120"/>
              <w:ind w:right="127"/>
              <w:rPr>
                <w:rFonts w:ascii="Times New Roman" w:hAnsi="Times New Roman"/>
                <w:bCs/>
                <w:i/>
                <w:sz w:val="22"/>
              </w:rPr>
            </w:pPr>
            <w:r w:rsidRPr="006668AF">
              <w:rPr>
                <w:rFonts w:ascii="Times New Roman" w:hAnsi="Times New Roman"/>
                <w:bCs/>
                <w:i/>
                <w:sz w:val="22"/>
              </w:rPr>
              <w:t>The Ethics Complaints Officer</w:t>
            </w:r>
          </w:p>
          <w:p w14:paraId="6B7C1FBF" w14:textId="77777777" w:rsidR="00903429" w:rsidRPr="006668AF" w:rsidRDefault="00903429" w:rsidP="00767E15">
            <w:pPr>
              <w:spacing w:before="120"/>
              <w:rPr>
                <w:rFonts w:ascii="Times New Roman" w:hAnsi="Times New Roman"/>
                <w:sz w:val="22"/>
              </w:rPr>
            </w:pPr>
          </w:p>
        </w:tc>
        <w:tc>
          <w:tcPr>
            <w:tcW w:w="2958" w:type="dxa"/>
          </w:tcPr>
          <w:p w14:paraId="13DAD28F" w14:textId="68811965" w:rsidR="00903429" w:rsidRPr="006668AF" w:rsidRDefault="00903429" w:rsidP="00767E15">
            <w:pPr>
              <w:tabs>
                <w:tab w:val="left" w:pos="7938"/>
                <w:tab w:val="right" w:pos="9639"/>
                <w:tab w:val="left" w:pos="10206"/>
              </w:tabs>
              <w:spacing w:before="120"/>
              <w:ind w:right="127"/>
              <w:rPr>
                <w:rFonts w:ascii="Times New Roman" w:hAnsi="Times New Roman"/>
                <w:bCs/>
                <w:i/>
                <w:sz w:val="22"/>
              </w:rPr>
            </w:pPr>
            <w:r w:rsidRPr="006668AF">
              <w:rPr>
                <w:rFonts w:ascii="Times New Roman" w:hAnsi="Times New Roman"/>
                <w:bCs/>
                <w:i/>
                <w:sz w:val="22"/>
              </w:rPr>
              <w:t xml:space="preserve">Southern Cross University               PO Box 157       </w:t>
            </w:r>
            <w:r>
              <w:rPr>
                <w:rFonts w:ascii="Times New Roman" w:hAnsi="Times New Roman"/>
                <w:bCs/>
                <w:i/>
                <w:sz w:val="22"/>
              </w:rPr>
              <w:t xml:space="preserve">           </w:t>
            </w:r>
            <w:proofErr w:type="gramStart"/>
            <w:r w:rsidRPr="006668AF">
              <w:rPr>
                <w:rFonts w:ascii="Times New Roman" w:hAnsi="Times New Roman"/>
                <w:bCs/>
                <w:i/>
                <w:sz w:val="22"/>
              </w:rPr>
              <w:t>Lismore  NSW</w:t>
            </w:r>
            <w:proofErr w:type="gramEnd"/>
            <w:r w:rsidRPr="006668AF">
              <w:rPr>
                <w:rFonts w:ascii="Times New Roman" w:hAnsi="Times New Roman"/>
                <w:bCs/>
                <w:i/>
                <w:sz w:val="22"/>
              </w:rPr>
              <w:t xml:space="preserve">  2480</w:t>
            </w:r>
          </w:p>
        </w:tc>
        <w:tc>
          <w:tcPr>
            <w:tcW w:w="3046" w:type="dxa"/>
          </w:tcPr>
          <w:p w14:paraId="4CCC6847" w14:textId="77777777" w:rsidR="00903429" w:rsidRPr="006668AF" w:rsidRDefault="00903429" w:rsidP="00767E15">
            <w:pPr>
              <w:tabs>
                <w:tab w:val="left" w:pos="7938"/>
                <w:tab w:val="right" w:pos="9639"/>
                <w:tab w:val="left" w:pos="10206"/>
              </w:tabs>
              <w:spacing w:before="120"/>
              <w:ind w:right="127"/>
              <w:rPr>
                <w:rFonts w:ascii="Times New Roman" w:hAnsi="Times New Roman"/>
                <w:bCs/>
                <w:i/>
                <w:sz w:val="22"/>
              </w:rPr>
            </w:pPr>
            <w:r w:rsidRPr="006668AF">
              <w:rPr>
                <w:rFonts w:ascii="Times New Roman" w:hAnsi="Times New Roman"/>
                <w:bCs/>
                <w:i/>
                <w:sz w:val="22"/>
              </w:rPr>
              <w:t>Email:  ethics.lismore@scu.edu.au</w:t>
            </w:r>
          </w:p>
          <w:p w14:paraId="58C94BB3" w14:textId="77777777" w:rsidR="00903429" w:rsidRPr="006668AF" w:rsidRDefault="00903429" w:rsidP="00767E15">
            <w:pPr>
              <w:spacing w:before="120"/>
              <w:rPr>
                <w:rFonts w:ascii="Times New Roman" w:hAnsi="Times New Roman"/>
                <w:sz w:val="22"/>
              </w:rPr>
            </w:pPr>
          </w:p>
        </w:tc>
      </w:tr>
    </w:tbl>
    <w:p w14:paraId="6EB9BE8E" w14:textId="77777777" w:rsidR="00903429" w:rsidRPr="00903429" w:rsidRDefault="00903429" w:rsidP="00903429">
      <w:pPr>
        <w:pStyle w:val="Default"/>
        <w:jc w:val="both"/>
        <w:rPr>
          <w:rFonts w:ascii="Calibri" w:hAnsi="Calibri" w:cs="Calibri"/>
          <w:i/>
        </w:rPr>
      </w:pPr>
    </w:p>
    <w:p w14:paraId="341EC207" w14:textId="39616923" w:rsidR="007D6D93" w:rsidRDefault="00903429" w:rsidP="00C20D7D">
      <w:pPr>
        <w:pStyle w:val="Default"/>
        <w:jc w:val="both"/>
        <w:rPr>
          <w:bCs/>
          <w:i/>
        </w:rPr>
      </w:pPr>
      <w:r w:rsidRPr="006668AF">
        <w:rPr>
          <w:bCs/>
          <w:i/>
        </w:rPr>
        <w:t>All information is confidential and will be handled as soon as possible</w:t>
      </w:r>
      <w:r w:rsidR="005715F3">
        <w:rPr>
          <w:bCs/>
          <w:i/>
        </w:rPr>
        <w:t xml:space="preserve"> if you consent to participate in this research.</w:t>
      </w:r>
    </w:p>
    <w:sectPr w:rsidR="007D6D93" w:rsidSect="00182282">
      <w:headerReference w:type="default" r:id="rId14"/>
      <w:footerReference w:type="default" r:id="rId15"/>
      <w:pgSz w:w="11900" w:h="16840" w:code="9"/>
      <w:pgMar w:top="1440" w:right="1080" w:bottom="1440" w:left="108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E89C4" w14:textId="77777777" w:rsidR="005A6396" w:rsidRDefault="005A6396" w:rsidP="00D65195">
      <w:r>
        <w:separator/>
      </w:r>
    </w:p>
  </w:endnote>
  <w:endnote w:type="continuationSeparator" w:id="0">
    <w:p w14:paraId="64017B86" w14:textId="77777777" w:rsidR="005A6396" w:rsidRDefault="005A6396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B2"/>
    <w:family w:val="swiss"/>
    <w:notTrueType/>
    <w:pitch w:val="default"/>
    <w:sig w:usb0="00002000" w:usb1="00000000" w:usb2="00000000" w:usb3="00000000" w:csb0="0000004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CEC30" w14:textId="77777777" w:rsidR="00767E15" w:rsidRPr="00893EEE" w:rsidRDefault="00767E15" w:rsidP="00893EEE">
    <w:pPr>
      <w:pStyle w:val="Footer"/>
      <w:ind w:left="-630"/>
      <w:rPr>
        <w:rFonts w:ascii="Roboto" w:hAnsi="Roboto"/>
        <w:b/>
        <w:bCs/>
        <w:color w:val="005E86"/>
        <w:sz w:val="22"/>
        <w:szCs w:val="22"/>
      </w:rPr>
    </w:pPr>
    <w:r>
      <w:rPr>
        <w:rFonts w:ascii="Roboto" w:hAnsi="Roboto"/>
        <w:b/>
        <w:bCs/>
        <w:color w:val="005E86"/>
        <w:sz w:val="22"/>
        <w:szCs w:val="22"/>
      </w:rPr>
      <w:t>www.</w:t>
    </w:r>
    <w:r w:rsidRPr="00893EEE">
      <w:rPr>
        <w:rFonts w:ascii="Roboto" w:hAnsi="Roboto"/>
        <w:b/>
        <w:bCs/>
        <w:color w:val="005E86"/>
        <w:sz w:val="22"/>
        <w:szCs w:val="22"/>
      </w:rPr>
      <w:t>scu.edu.au</w:t>
    </w:r>
  </w:p>
  <w:p w14:paraId="0EACEC31" w14:textId="77777777" w:rsidR="00767E15" w:rsidRPr="00780A1B" w:rsidRDefault="00767E15">
    <w:pPr>
      <w:pStyle w:val="Footer"/>
      <w:rPr>
        <w:rFonts w:ascii="Roboto" w:hAnsi="Roboto"/>
        <w:sz w:val="22"/>
        <w:szCs w:val="22"/>
      </w:rPr>
    </w:pPr>
  </w:p>
  <w:p w14:paraId="0EACEC32" w14:textId="77777777" w:rsidR="00767E15" w:rsidRPr="00893EEE" w:rsidRDefault="00767E15" w:rsidP="00F75F25">
    <w:pPr>
      <w:pStyle w:val="Footer"/>
      <w:tabs>
        <w:tab w:val="clear" w:pos="4680"/>
        <w:tab w:val="left" w:pos="2790"/>
      </w:tabs>
      <w:ind w:left="6480" w:hanging="7110"/>
      <w:rPr>
        <w:rFonts w:ascii="Roboto Light" w:hAnsi="Roboto Light"/>
        <w:sz w:val="14"/>
        <w:szCs w:val="14"/>
      </w:rPr>
    </w:pPr>
    <w:r w:rsidRPr="008476BF">
      <w:rPr>
        <w:rFonts w:ascii="Roboto" w:hAnsi="Roboto"/>
        <w:b/>
        <w:bCs/>
        <w:color w:val="005E86"/>
        <w:sz w:val="14"/>
        <w:szCs w:val="14"/>
      </w:rPr>
      <w:t xml:space="preserve">Lismore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Coffs Harbour</w:t>
    </w:r>
    <w:r w:rsidRPr="008476BF">
      <w:rPr>
        <w:rFonts w:ascii="Roboto Light" w:hAnsi="Roboto Light"/>
        <w:color w:val="005E86"/>
        <w:sz w:val="14"/>
        <w:szCs w:val="14"/>
      </w:rPr>
      <w:t xml:space="preserve">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Gold Coast</w:t>
    </w:r>
  </w:p>
  <w:p w14:paraId="0EACEC33" w14:textId="77777777" w:rsidR="00767E15" w:rsidRPr="00893EEE" w:rsidRDefault="00767E15" w:rsidP="00F75F25">
    <w:pPr>
      <w:pStyle w:val="p1"/>
      <w:tabs>
        <w:tab w:val="left" w:pos="2790"/>
        <w:tab w:val="left" w:pos="6480"/>
      </w:tabs>
      <w:ind w:left="3600" w:right="-1440" w:hanging="4230"/>
      <w:rPr>
        <w:rFonts w:ascii="Roboto Light" w:hAnsi="Roboto Light"/>
        <w:sz w:val="14"/>
        <w:szCs w:val="14"/>
      </w:rPr>
    </w:pPr>
    <w:r w:rsidRPr="00893EEE">
      <w:rPr>
        <w:rFonts w:ascii="Roboto Light" w:hAnsi="Roboto Light"/>
        <w:sz w:val="14"/>
        <w:szCs w:val="14"/>
      </w:rPr>
      <w:t xml:space="preserve">PO Box 157, Lismore NSW 2480 Australia </w:t>
    </w:r>
    <w:r w:rsidRPr="00893EEE">
      <w:rPr>
        <w:rFonts w:ascii="Roboto Light" w:hAnsi="Roboto Light"/>
        <w:sz w:val="14"/>
        <w:szCs w:val="14"/>
      </w:rPr>
      <w:tab/>
    </w:r>
    <w:proofErr w:type="spellStart"/>
    <w:r w:rsidRPr="00893EEE">
      <w:rPr>
        <w:rFonts w:ascii="Roboto Light" w:hAnsi="Roboto Light"/>
        <w:sz w:val="14"/>
        <w:szCs w:val="14"/>
      </w:rPr>
      <w:t>Hogbin</w:t>
    </w:r>
    <w:proofErr w:type="spellEnd"/>
    <w:r w:rsidRPr="00893EEE">
      <w:rPr>
        <w:rFonts w:ascii="Roboto Light" w:hAnsi="Roboto Light"/>
        <w:sz w:val="14"/>
        <w:szCs w:val="14"/>
      </w:rPr>
      <w:t xml:space="preserve"> Drive, Co</w:t>
    </w:r>
    <w:r>
      <w:rPr>
        <w:rFonts w:ascii="Roboto Light" w:hAnsi="Roboto Light"/>
        <w:sz w:val="14"/>
        <w:szCs w:val="14"/>
      </w:rPr>
      <w:t>ff</w:t>
    </w:r>
    <w:r w:rsidRPr="00893EEE">
      <w:rPr>
        <w:rFonts w:ascii="Roboto Light" w:hAnsi="Roboto Light"/>
        <w:sz w:val="14"/>
        <w:szCs w:val="14"/>
      </w:rPr>
      <w:t xml:space="preserve">s Harbour NSW 2450 Australia </w:t>
    </w:r>
    <w:r w:rsidRPr="00893EEE">
      <w:rPr>
        <w:rFonts w:ascii="Roboto Light" w:hAnsi="Roboto Light"/>
        <w:sz w:val="14"/>
        <w:szCs w:val="14"/>
      </w:rPr>
      <w:tab/>
      <w:t>Locked Mail Bag 4, Coolangatta QLD 4225 Australia</w:t>
    </w:r>
  </w:p>
  <w:p w14:paraId="0EACEC34" w14:textId="77777777" w:rsidR="00767E15" w:rsidRPr="00893EEE" w:rsidRDefault="00767E15" w:rsidP="00F75F25">
    <w:pPr>
      <w:pStyle w:val="p1"/>
      <w:tabs>
        <w:tab w:val="left" w:pos="2790"/>
        <w:tab w:val="left" w:pos="6480"/>
      </w:tabs>
      <w:ind w:left="-630"/>
      <w:rPr>
        <w:rFonts w:ascii="Roboto Light" w:hAnsi="Roboto Light"/>
        <w:sz w:val="14"/>
        <w:szCs w:val="14"/>
      </w:rPr>
    </w:pP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+61 2 6620 3000 </w:t>
    </w:r>
    <w:r w:rsidRPr="008476BF">
      <w:rPr>
        <w:rFonts w:ascii="Roboto" w:hAnsi="Roboto"/>
        <w:b/>
        <w:bCs/>
        <w:color w:val="005E86"/>
        <w:sz w:val="14"/>
        <w:szCs w:val="14"/>
      </w:rPr>
      <w:t>F</w:t>
    </w:r>
    <w:r w:rsidRPr="00893EEE">
      <w:rPr>
        <w:rFonts w:ascii="Roboto Light" w:hAnsi="Roboto Light"/>
        <w:sz w:val="14"/>
        <w:szCs w:val="14"/>
      </w:rPr>
      <w:t xml:space="preserve"> +61 2 6620 3700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+61 2 6659 3777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+61 7 5589 3000 </w:t>
    </w:r>
    <w:r w:rsidRPr="008476BF">
      <w:rPr>
        <w:rFonts w:ascii="Roboto" w:hAnsi="Roboto"/>
        <w:b/>
        <w:bCs/>
        <w:color w:val="005E86"/>
        <w:sz w:val="14"/>
        <w:szCs w:val="14"/>
      </w:rPr>
      <w:t>F</w:t>
    </w:r>
    <w:r w:rsidRPr="00893EEE">
      <w:rPr>
        <w:rFonts w:ascii="Roboto Light" w:hAnsi="Roboto Light"/>
        <w:sz w:val="14"/>
        <w:szCs w:val="14"/>
      </w:rPr>
      <w:t xml:space="preserve"> +61 7 5589 3700</w:t>
    </w:r>
  </w:p>
  <w:p w14:paraId="0EACEC35" w14:textId="77777777" w:rsidR="00767E15" w:rsidRPr="00893EEE" w:rsidRDefault="00767E15" w:rsidP="0060376B">
    <w:pPr>
      <w:pStyle w:val="p1"/>
      <w:rPr>
        <w:rFonts w:ascii="Roboto Light" w:hAnsi="Roboto Light"/>
        <w:sz w:val="14"/>
        <w:szCs w:val="14"/>
      </w:rPr>
    </w:pPr>
  </w:p>
  <w:p w14:paraId="0EACEC36" w14:textId="77777777" w:rsidR="00767E15" w:rsidRPr="00893EEE" w:rsidRDefault="00767E15" w:rsidP="008476BF">
    <w:pPr>
      <w:pStyle w:val="p1"/>
      <w:ind w:left="-630"/>
      <w:rPr>
        <w:rFonts w:ascii="Roboto Light" w:hAnsi="Roboto Light"/>
        <w:sz w:val="14"/>
        <w:szCs w:val="14"/>
      </w:rPr>
    </w:pPr>
    <w:r w:rsidRPr="00893EEE">
      <w:rPr>
        <w:rFonts w:ascii="Roboto Light" w:hAnsi="Roboto Light"/>
        <w:sz w:val="14"/>
        <w:szCs w:val="14"/>
      </w:rPr>
      <w:t>CRICOS Provider 01241G</w:t>
    </w:r>
  </w:p>
  <w:p w14:paraId="0EACEC37" w14:textId="339EA911" w:rsidR="00767E15" w:rsidRPr="00893EEE" w:rsidRDefault="00767E15">
    <w:pPr>
      <w:pStyle w:val="Footer"/>
      <w:rPr>
        <w:rFonts w:ascii="Roboto Light" w:hAnsi="Roboto Light" w:cs="Times New Roman"/>
        <w:sz w:val="14"/>
        <w:szCs w:val="14"/>
      </w:rPr>
    </w:pPr>
    <w:r>
      <w:rPr>
        <w:rFonts w:ascii="Roboto Light" w:hAnsi="Roboto Light" w:cs="Times New Roman"/>
        <w:sz w:val="14"/>
        <w:szCs w:val="14"/>
      </w:rPr>
      <w:tab/>
    </w:r>
    <w:r>
      <w:rPr>
        <w:rFonts w:ascii="Roboto Light" w:hAnsi="Roboto Light" w:cs="Times New Roman"/>
        <w:sz w:val="14"/>
        <w:szCs w:val="14"/>
      </w:rPr>
      <w:tab/>
      <w:t>Version 1.0 19</w:t>
    </w:r>
    <w:r w:rsidRPr="00CE0D27">
      <w:rPr>
        <w:rFonts w:ascii="Roboto Light" w:hAnsi="Roboto Light" w:cs="Times New Roman"/>
        <w:sz w:val="14"/>
        <w:szCs w:val="14"/>
        <w:vertAlign w:val="superscript"/>
      </w:rPr>
      <w:t>th</w:t>
    </w:r>
    <w:r>
      <w:rPr>
        <w:rFonts w:ascii="Roboto Light" w:hAnsi="Roboto Light" w:cs="Times New Roman"/>
        <w:sz w:val="14"/>
        <w:szCs w:val="14"/>
      </w:rPr>
      <w:t xml:space="preserve"> July 2019 </w:t>
    </w:r>
  </w:p>
  <w:p w14:paraId="0EACEC38" w14:textId="77777777" w:rsidR="00767E15" w:rsidRPr="009562A7" w:rsidRDefault="00767E15">
    <w:pPr>
      <w:pStyle w:val="Footer"/>
      <w:rPr>
        <w:rFonts w:ascii="Roboto" w:hAnsi="Roboto"/>
        <w:sz w:val="13"/>
        <w:szCs w:val="13"/>
      </w:rPr>
    </w:pPr>
  </w:p>
  <w:p w14:paraId="0EACEC39" w14:textId="77777777" w:rsidR="00767E15" w:rsidRPr="009562A7" w:rsidRDefault="00767E15">
    <w:pPr>
      <w:pStyle w:val="Footer"/>
      <w:rPr>
        <w:rFonts w:ascii="Roboto" w:hAnsi="Roboto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B8A2F" w14:textId="77777777" w:rsidR="005A6396" w:rsidRDefault="005A6396" w:rsidP="00D65195">
      <w:r>
        <w:separator/>
      </w:r>
    </w:p>
  </w:footnote>
  <w:footnote w:type="continuationSeparator" w:id="0">
    <w:p w14:paraId="1F8D14E0" w14:textId="77777777" w:rsidR="005A6396" w:rsidRDefault="005A6396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CEC27" w14:textId="77777777" w:rsidR="00767E15" w:rsidRPr="00D65195" w:rsidRDefault="00767E1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  <w:r w:rsidRPr="00D65195">
      <w:rPr>
        <w:rFonts w:ascii="Roboto" w:hAnsi="Roboto"/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EACEC3A" wp14:editId="0EACEC3B">
          <wp:simplePos x="0" y="0"/>
          <wp:positionH relativeFrom="column">
            <wp:posOffset>4267200</wp:posOffset>
          </wp:positionH>
          <wp:positionV relativeFrom="paragraph">
            <wp:posOffset>0</wp:posOffset>
          </wp:positionV>
          <wp:extent cx="2374265" cy="2459355"/>
          <wp:effectExtent l="0" t="0" r="6985" b="0"/>
          <wp:wrapTight wrapText="bothSides">
            <wp:wrapPolygon edited="0">
              <wp:start x="693" y="0"/>
              <wp:lineTo x="693" y="3012"/>
              <wp:lineTo x="1213" y="5354"/>
              <wp:lineTo x="4679" y="8031"/>
              <wp:lineTo x="8492" y="10708"/>
              <wp:lineTo x="8665" y="11377"/>
              <wp:lineTo x="11092" y="13385"/>
              <wp:lineTo x="11785" y="13720"/>
              <wp:lineTo x="14731" y="16062"/>
              <wp:lineTo x="18717" y="18739"/>
              <wp:lineTo x="20970" y="21081"/>
              <wp:lineTo x="21144" y="21416"/>
              <wp:lineTo x="21490" y="21416"/>
              <wp:lineTo x="21490" y="14389"/>
              <wp:lineTo x="20797" y="13385"/>
              <wp:lineTo x="21490" y="13385"/>
              <wp:lineTo x="21490" y="6525"/>
              <wp:lineTo x="20277" y="5354"/>
              <wp:lineTo x="21490" y="3848"/>
              <wp:lineTo x="21490" y="0"/>
              <wp:lineTo x="693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express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265" cy="245935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EACEC28" w14:textId="77777777" w:rsidR="00767E15" w:rsidRPr="00D65195" w:rsidRDefault="00767E1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0EACEC3C" wp14:editId="0EACEC3D">
          <wp:simplePos x="0" y="0"/>
          <wp:positionH relativeFrom="column">
            <wp:posOffset>-619125</wp:posOffset>
          </wp:positionH>
          <wp:positionV relativeFrom="paragraph">
            <wp:posOffset>170180</wp:posOffset>
          </wp:positionV>
          <wp:extent cx="3486150" cy="1068070"/>
          <wp:effectExtent l="0" t="0" r="0" b="0"/>
          <wp:wrapSquare wrapText="bothSides"/>
          <wp:docPr id="1" name="Picture 1" descr="C:\Users\df\AppData\Local\Microsoft\Windows\INetCache\Content.Word\SCU_School_of_Health &amp; Human Sciences_CMYK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f\AppData\Local\Microsoft\Windows\INetCache\Content.Word\SCU_School_of_Health &amp; Human Sciences_CMYK_Horizont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106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ACEC29" w14:textId="77777777" w:rsidR="00767E15" w:rsidRPr="00D65195" w:rsidRDefault="00767E1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0EACEC2A" w14:textId="77777777" w:rsidR="00767E15" w:rsidRPr="00D65195" w:rsidRDefault="00767E1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0EACEC2B" w14:textId="77777777" w:rsidR="00767E15" w:rsidRPr="00D65195" w:rsidRDefault="00767E1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0EACEC2C" w14:textId="77777777" w:rsidR="00767E15" w:rsidRPr="00D65195" w:rsidRDefault="00767E1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0EACEC2D" w14:textId="77777777" w:rsidR="00767E15" w:rsidRPr="00D65195" w:rsidRDefault="00767E1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0EACEC2E" w14:textId="77777777" w:rsidR="00767E15" w:rsidRDefault="00767E1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0EACEC2F" w14:textId="77777777" w:rsidR="00767E15" w:rsidRDefault="00767E1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32D2"/>
    <w:multiLevelType w:val="hybridMultilevel"/>
    <w:tmpl w:val="B41C300C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E2DDA"/>
    <w:multiLevelType w:val="hybridMultilevel"/>
    <w:tmpl w:val="1E4CA5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90DDE"/>
    <w:multiLevelType w:val="hybridMultilevel"/>
    <w:tmpl w:val="77EC1034"/>
    <w:lvl w:ilvl="0" w:tplc="3AFE9CE4">
      <w:start w:val="1"/>
      <w:numFmt w:val="upperLetter"/>
      <w:lvlText w:val="%1."/>
      <w:lvlJc w:val="left"/>
      <w:pPr>
        <w:ind w:left="4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64" w:hanging="360"/>
      </w:pPr>
    </w:lvl>
    <w:lvl w:ilvl="2" w:tplc="0C09001B" w:tentative="1">
      <w:start w:val="1"/>
      <w:numFmt w:val="lowerRoman"/>
      <w:lvlText w:val="%3."/>
      <w:lvlJc w:val="right"/>
      <w:pPr>
        <w:ind w:left="1884" w:hanging="180"/>
      </w:pPr>
    </w:lvl>
    <w:lvl w:ilvl="3" w:tplc="0C09000F" w:tentative="1">
      <w:start w:val="1"/>
      <w:numFmt w:val="decimal"/>
      <w:lvlText w:val="%4."/>
      <w:lvlJc w:val="left"/>
      <w:pPr>
        <w:ind w:left="2604" w:hanging="360"/>
      </w:pPr>
    </w:lvl>
    <w:lvl w:ilvl="4" w:tplc="0C090019" w:tentative="1">
      <w:start w:val="1"/>
      <w:numFmt w:val="lowerLetter"/>
      <w:lvlText w:val="%5."/>
      <w:lvlJc w:val="left"/>
      <w:pPr>
        <w:ind w:left="3324" w:hanging="360"/>
      </w:pPr>
    </w:lvl>
    <w:lvl w:ilvl="5" w:tplc="0C09001B" w:tentative="1">
      <w:start w:val="1"/>
      <w:numFmt w:val="lowerRoman"/>
      <w:lvlText w:val="%6."/>
      <w:lvlJc w:val="right"/>
      <w:pPr>
        <w:ind w:left="4044" w:hanging="180"/>
      </w:pPr>
    </w:lvl>
    <w:lvl w:ilvl="6" w:tplc="0C09000F" w:tentative="1">
      <w:start w:val="1"/>
      <w:numFmt w:val="decimal"/>
      <w:lvlText w:val="%7."/>
      <w:lvlJc w:val="left"/>
      <w:pPr>
        <w:ind w:left="4764" w:hanging="360"/>
      </w:pPr>
    </w:lvl>
    <w:lvl w:ilvl="7" w:tplc="0C090019" w:tentative="1">
      <w:start w:val="1"/>
      <w:numFmt w:val="lowerLetter"/>
      <w:lvlText w:val="%8."/>
      <w:lvlJc w:val="left"/>
      <w:pPr>
        <w:ind w:left="5484" w:hanging="360"/>
      </w:pPr>
    </w:lvl>
    <w:lvl w:ilvl="8" w:tplc="0C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" w15:restartNumberingAfterBreak="0">
    <w:nsid w:val="568561F9"/>
    <w:multiLevelType w:val="hybridMultilevel"/>
    <w:tmpl w:val="CCAC6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6593B"/>
    <w:multiLevelType w:val="hybridMultilevel"/>
    <w:tmpl w:val="6F3E2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0750C"/>
    <w:multiLevelType w:val="hybridMultilevel"/>
    <w:tmpl w:val="331C1496"/>
    <w:lvl w:ilvl="0" w:tplc="0C09000F">
      <w:start w:val="1"/>
      <w:numFmt w:val="decimal"/>
      <w:lvlText w:val="%1."/>
      <w:lvlJc w:val="left"/>
      <w:pPr>
        <w:ind w:left="1485" w:hanging="360"/>
      </w:pPr>
    </w:lvl>
    <w:lvl w:ilvl="1" w:tplc="0C090019" w:tentative="1">
      <w:start w:val="1"/>
      <w:numFmt w:val="lowerLetter"/>
      <w:lvlText w:val="%2."/>
      <w:lvlJc w:val="left"/>
      <w:pPr>
        <w:ind w:left="2205" w:hanging="360"/>
      </w:pPr>
    </w:lvl>
    <w:lvl w:ilvl="2" w:tplc="0C09001B" w:tentative="1">
      <w:start w:val="1"/>
      <w:numFmt w:val="lowerRoman"/>
      <w:lvlText w:val="%3."/>
      <w:lvlJc w:val="right"/>
      <w:pPr>
        <w:ind w:left="2925" w:hanging="180"/>
      </w:pPr>
    </w:lvl>
    <w:lvl w:ilvl="3" w:tplc="0C09000F" w:tentative="1">
      <w:start w:val="1"/>
      <w:numFmt w:val="decimal"/>
      <w:lvlText w:val="%4."/>
      <w:lvlJc w:val="left"/>
      <w:pPr>
        <w:ind w:left="3645" w:hanging="360"/>
      </w:pPr>
    </w:lvl>
    <w:lvl w:ilvl="4" w:tplc="0C090019" w:tentative="1">
      <w:start w:val="1"/>
      <w:numFmt w:val="lowerLetter"/>
      <w:lvlText w:val="%5."/>
      <w:lvlJc w:val="left"/>
      <w:pPr>
        <w:ind w:left="4365" w:hanging="360"/>
      </w:pPr>
    </w:lvl>
    <w:lvl w:ilvl="5" w:tplc="0C09001B" w:tentative="1">
      <w:start w:val="1"/>
      <w:numFmt w:val="lowerRoman"/>
      <w:lvlText w:val="%6."/>
      <w:lvlJc w:val="right"/>
      <w:pPr>
        <w:ind w:left="5085" w:hanging="180"/>
      </w:pPr>
    </w:lvl>
    <w:lvl w:ilvl="6" w:tplc="0C09000F" w:tentative="1">
      <w:start w:val="1"/>
      <w:numFmt w:val="decimal"/>
      <w:lvlText w:val="%7."/>
      <w:lvlJc w:val="left"/>
      <w:pPr>
        <w:ind w:left="5805" w:hanging="360"/>
      </w:pPr>
    </w:lvl>
    <w:lvl w:ilvl="7" w:tplc="0C090019" w:tentative="1">
      <w:start w:val="1"/>
      <w:numFmt w:val="lowerLetter"/>
      <w:lvlText w:val="%8."/>
      <w:lvlJc w:val="left"/>
      <w:pPr>
        <w:ind w:left="6525" w:hanging="360"/>
      </w:pPr>
    </w:lvl>
    <w:lvl w:ilvl="8" w:tplc="0C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6E310A15"/>
    <w:multiLevelType w:val="hybridMultilevel"/>
    <w:tmpl w:val="CE9CF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C1NLIwNDMyMzQ3NDZQ0lEKTi0uzszPAykwNKoFAGGcBootAAAA"/>
  </w:docVars>
  <w:rsids>
    <w:rsidRoot w:val="00DC72B7"/>
    <w:rsid w:val="00032372"/>
    <w:rsid w:val="000414E9"/>
    <w:rsid w:val="00045F19"/>
    <w:rsid w:val="0009139F"/>
    <w:rsid w:val="000A4110"/>
    <w:rsid w:val="000B4CC1"/>
    <w:rsid w:val="000C3DB8"/>
    <w:rsid w:val="000D5864"/>
    <w:rsid w:val="000F2141"/>
    <w:rsid w:val="00104BF6"/>
    <w:rsid w:val="00137FD4"/>
    <w:rsid w:val="00141BFE"/>
    <w:rsid w:val="00154381"/>
    <w:rsid w:val="00182282"/>
    <w:rsid w:val="001A5F5B"/>
    <w:rsid w:val="001C352B"/>
    <w:rsid w:val="001C6510"/>
    <w:rsid w:val="00235155"/>
    <w:rsid w:val="0025693A"/>
    <w:rsid w:val="00262F90"/>
    <w:rsid w:val="00283358"/>
    <w:rsid w:val="00287B0E"/>
    <w:rsid w:val="002900AD"/>
    <w:rsid w:val="00291D7D"/>
    <w:rsid w:val="002964C9"/>
    <w:rsid w:val="002A152A"/>
    <w:rsid w:val="002C5742"/>
    <w:rsid w:val="002E7285"/>
    <w:rsid w:val="002F11B1"/>
    <w:rsid w:val="002F646D"/>
    <w:rsid w:val="003072E9"/>
    <w:rsid w:val="0033110B"/>
    <w:rsid w:val="00331A34"/>
    <w:rsid w:val="003420DA"/>
    <w:rsid w:val="00363E37"/>
    <w:rsid w:val="00374AB3"/>
    <w:rsid w:val="003A4B08"/>
    <w:rsid w:val="003A5309"/>
    <w:rsid w:val="003B271D"/>
    <w:rsid w:val="003F5181"/>
    <w:rsid w:val="0041549F"/>
    <w:rsid w:val="00421494"/>
    <w:rsid w:val="00427E81"/>
    <w:rsid w:val="004635C7"/>
    <w:rsid w:val="00463F5A"/>
    <w:rsid w:val="00480A80"/>
    <w:rsid w:val="00480AA3"/>
    <w:rsid w:val="004A51BE"/>
    <w:rsid w:val="004B556A"/>
    <w:rsid w:val="004C734C"/>
    <w:rsid w:val="004E7E8A"/>
    <w:rsid w:val="00507018"/>
    <w:rsid w:val="00527B86"/>
    <w:rsid w:val="005435B7"/>
    <w:rsid w:val="00550F78"/>
    <w:rsid w:val="0057037E"/>
    <w:rsid w:val="005715F3"/>
    <w:rsid w:val="00573061"/>
    <w:rsid w:val="005874E3"/>
    <w:rsid w:val="005A6396"/>
    <w:rsid w:val="005D26C6"/>
    <w:rsid w:val="005D3EAC"/>
    <w:rsid w:val="005E7793"/>
    <w:rsid w:val="0060376B"/>
    <w:rsid w:val="00611ACE"/>
    <w:rsid w:val="0061227B"/>
    <w:rsid w:val="006300A4"/>
    <w:rsid w:val="00642665"/>
    <w:rsid w:val="0065208A"/>
    <w:rsid w:val="00664762"/>
    <w:rsid w:val="00671D4E"/>
    <w:rsid w:val="006941DE"/>
    <w:rsid w:val="00697789"/>
    <w:rsid w:val="006D2E77"/>
    <w:rsid w:val="006E4199"/>
    <w:rsid w:val="006F4313"/>
    <w:rsid w:val="006F5E33"/>
    <w:rsid w:val="00710D76"/>
    <w:rsid w:val="0076491B"/>
    <w:rsid w:val="00767E15"/>
    <w:rsid w:val="00780A1B"/>
    <w:rsid w:val="0079243A"/>
    <w:rsid w:val="007944BD"/>
    <w:rsid w:val="007B568B"/>
    <w:rsid w:val="007C1A07"/>
    <w:rsid w:val="007D6D93"/>
    <w:rsid w:val="007F4767"/>
    <w:rsid w:val="007F6CC0"/>
    <w:rsid w:val="00817131"/>
    <w:rsid w:val="00833BEA"/>
    <w:rsid w:val="008476BF"/>
    <w:rsid w:val="00852B1D"/>
    <w:rsid w:val="008539A8"/>
    <w:rsid w:val="00872F28"/>
    <w:rsid w:val="00893EEE"/>
    <w:rsid w:val="00896DCE"/>
    <w:rsid w:val="008D2708"/>
    <w:rsid w:val="008D514F"/>
    <w:rsid w:val="008D75ED"/>
    <w:rsid w:val="008E4542"/>
    <w:rsid w:val="008E7966"/>
    <w:rsid w:val="008E7D27"/>
    <w:rsid w:val="00903429"/>
    <w:rsid w:val="00906B9E"/>
    <w:rsid w:val="00911B76"/>
    <w:rsid w:val="00912438"/>
    <w:rsid w:val="00946A0B"/>
    <w:rsid w:val="00953009"/>
    <w:rsid w:val="009562A7"/>
    <w:rsid w:val="00957AD6"/>
    <w:rsid w:val="0096175E"/>
    <w:rsid w:val="009C2F4E"/>
    <w:rsid w:val="009D2A18"/>
    <w:rsid w:val="009E6BE3"/>
    <w:rsid w:val="00A0246C"/>
    <w:rsid w:val="00A067B4"/>
    <w:rsid w:val="00A14BE3"/>
    <w:rsid w:val="00A15877"/>
    <w:rsid w:val="00A26250"/>
    <w:rsid w:val="00A54F0A"/>
    <w:rsid w:val="00A65B05"/>
    <w:rsid w:val="00A774B0"/>
    <w:rsid w:val="00A814A3"/>
    <w:rsid w:val="00A843B9"/>
    <w:rsid w:val="00A8602D"/>
    <w:rsid w:val="00AA2B31"/>
    <w:rsid w:val="00AA58C8"/>
    <w:rsid w:val="00AC2334"/>
    <w:rsid w:val="00AC761F"/>
    <w:rsid w:val="00B11F8A"/>
    <w:rsid w:val="00B16FBC"/>
    <w:rsid w:val="00B24814"/>
    <w:rsid w:val="00B53298"/>
    <w:rsid w:val="00B7403D"/>
    <w:rsid w:val="00B8748D"/>
    <w:rsid w:val="00B92B74"/>
    <w:rsid w:val="00BE3A8A"/>
    <w:rsid w:val="00C13715"/>
    <w:rsid w:val="00C15B65"/>
    <w:rsid w:val="00C166B0"/>
    <w:rsid w:val="00C20D7D"/>
    <w:rsid w:val="00C367B1"/>
    <w:rsid w:val="00C627F9"/>
    <w:rsid w:val="00C732F0"/>
    <w:rsid w:val="00C755F6"/>
    <w:rsid w:val="00C93186"/>
    <w:rsid w:val="00CC0AA9"/>
    <w:rsid w:val="00CD0AF6"/>
    <w:rsid w:val="00CD32CB"/>
    <w:rsid w:val="00CE0D27"/>
    <w:rsid w:val="00CF4C23"/>
    <w:rsid w:val="00D10075"/>
    <w:rsid w:val="00D25BF0"/>
    <w:rsid w:val="00D53DB7"/>
    <w:rsid w:val="00D54F40"/>
    <w:rsid w:val="00D55B59"/>
    <w:rsid w:val="00D6066F"/>
    <w:rsid w:val="00D65195"/>
    <w:rsid w:val="00D9106C"/>
    <w:rsid w:val="00D97653"/>
    <w:rsid w:val="00DA1953"/>
    <w:rsid w:val="00DB0017"/>
    <w:rsid w:val="00DC72B7"/>
    <w:rsid w:val="00DD710E"/>
    <w:rsid w:val="00DE23DE"/>
    <w:rsid w:val="00DE683D"/>
    <w:rsid w:val="00E4445E"/>
    <w:rsid w:val="00E45346"/>
    <w:rsid w:val="00E662A0"/>
    <w:rsid w:val="00E73473"/>
    <w:rsid w:val="00EB04CE"/>
    <w:rsid w:val="00EB2414"/>
    <w:rsid w:val="00EF2EF6"/>
    <w:rsid w:val="00EF7A09"/>
    <w:rsid w:val="00EF7CD9"/>
    <w:rsid w:val="00F024EC"/>
    <w:rsid w:val="00F10B03"/>
    <w:rsid w:val="00F346DB"/>
    <w:rsid w:val="00F359E5"/>
    <w:rsid w:val="00F75F25"/>
    <w:rsid w:val="00F86A09"/>
    <w:rsid w:val="00F90904"/>
    <w:rsid w:val="00FB249C"/>
    <w:rsid w:val="00FB54DB"/>
    <w:rsid w:val="00FC72F5"/>
    <w:rsid w:val="00FD02EF"/>
    <w:rsid w:val="00FD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CEC1F"/>
  <w14:defaultImageDpi w14:val="330"/>
  <w15:chartTrackingRefBased/>
  <w15:docId w15:val="{79EA2812-BFF1-4918-A167-7624068B0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 w:cs="Times New Roman"/>
      <w:sz w:val="8"/>
      <w:szCs w:val="8"/>
    </w:rPr>
  </w:style>
  <w:style w:type="character" w:customStyle="1" w:styleId="apple-converted-space">
    <w:name w:val="apple-converted-space"/>
    <w:basedOn w:val="DefaultParagraphFont"/>
    <w:rsid w:val="002900AD"/>
  </w:style>
  <w:style w:type="paragraph" w:customStyle="1" w:styleId="Default">
    <w:name w:val="Default"/>
    <w:rsid w:val="00CE0D27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lang w:val="en-AU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52B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2B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2B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B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B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B1D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63E37"/>
  </w:style>
  <w:style w:type="character" w:styleId="Hyperlink">
    <w:name w:val="Hyperlink"/>
    <w:basedOn w:val="DefaultParagraphFont"/>
    <w:uiPriority w:val="99"/>
    <w:unhideWhenUsed/>
    <w:rsid w:val="00F10B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0B0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00A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27E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7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.doyle.16@student.scu.edu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ichael.climstein@scu.edu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.doyle.16@student.scu.edu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even1\Desktop\School_of_Health_and_Human_Sciences_Letterhead_Template_final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4347645C1F994791DF6F6466DE32D2" ma:contentTypeVersion="11" ma:contentTypeDescription="Create a new document." ma:contentTypeScope="" ma:versionID="9aef702f7851ce194b4c14f43728dcdf">
  <xsd:schema xmlns:xsd="http://www.w3.org/2001/XMLSchema" xmlns:xs="http://www.w3.org/2001/XMLSchema" xmlns:p="http://schemas.microsoft.com/office/2006/metadata/properties" xmlns:ns3="214650a9-6f6c-4b62-a4a2-c6d45bf012b2" xmlns:ns4="156bfed8-ebb6-499c-be44-225940760857" targetNamespace="http://schemas.microsoft.com/office/2006/metadata/properties" ma:root="true" ma:fieldsID="a0e9488576658b6b331db5f258faba02" ns3:_="" ns4:_="">
    <xsd:import namespace="214650a9-6f6c-4b62-a4a2-c6d45bf012b2"/>
    <xsd:import namespace="156bfed8-ebb6-499c-be44-2259407608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650a9-6f6c-4b62-a4a2-c6d45bf01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bfed8-ebb6-499c-be44-22594076085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7E033-9418-40CE-BB1D-E349A11474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8633E7-CA40-4D1A-A661-708B062724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BFB864-1249-4871-9782-0D7481BE97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4650a9-6f6c-4b62-a4a2-c6d45bf012b2"/>
    <ds:schemaRef ds:uri="156bfed8-ebb6-499c-be44-2259407608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9464B7-5CA7-447A-BAED-F68720A56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School_of_Health_and_Human_Sciences_Letterhead_Template_final (2)</Template>
  <TotalTime>2</TotalTime>
  <Pages>3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csteven1</dc:creator>
  <cp:keywords/>
  <dc:description/>
  <cp:lastModifiedBy>Reviewer 1</cp:lastModifiedBy>
  <cp:revision>3</cp:revision>
  <cp:lastPrinted>2017-07-25T02:21:00Z</cp:lastPrinted>
  <dcterms:created xsi:type="dcterms:W3CDTF">2022-01-13T00:06:00Z</dcterms:created>
  <dcterms:modified xsi:type="dcterms:W3CDTF">2022-01-13T00:07:00Z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0x010100B64347645C1F994791DF6F6466DE32D2</vt:lpwstr>
  </property>
</Properties>
</file>