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7B5C4" w14:textId="69A00653" w:rsidR="00182282" w:rsidRDefault="005074BA" w:rsidP="00CE0D27">
      <w:pPr>
        <w:pStyle w:val="Default"/>
        <w:jc w:val="center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7212" behindDoc="1" locked="0" layoutInCell="1" allowOverlap="1" wp14:anchorId="137BDE57" wp14:editId="3B1F81CF">
            <wp:simplePos x="0" y="0"/>
            <wp:positionH relativeFrom="column">
              <wp:posOffset>-472440</wp:posOffset>
            </wp:positionH>
            <wp:positionV relativeFrom="paragraph">
              <wp:posOffset>-104634</wp:posOffset>
            </wp:positionV>
            <wp:extent cx="3316596" cy="1016000"/>
            <wp:effectExtent l="0" t="0" r="0" b="0"/>
            <wp:wrapNone/>
            <wp:docPr id="1" name="Picture 1" descr="C:\Users\df\AppData\Local\Microsoft\Windows\INetCache\Content.Word\SCU_School_of_Health &amp; Human Sciences_CMYK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\AppData\Local\Microsoft\Windows\INetCache\Content.Word\SCU_School_of_Health &amp; Human Sciences_CMYK_Horizontal.jpg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96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F46" w:rsidRPr="00D65195">
        <w:rPr>
          <w:rFonts w:ascii="Roboto" w:hAnsi="Roboto"/>
          <w:noProof/>
          <w:lang w:eastAsia="en-AU"/>
        </w:rPr>
        <w:drawing>
          <wp:anchor distT="0" distB="0" distL="114300" distR="114300" simplePos="0" relativeHeight="251698176" behindDoc="0" locked="0" layoutInCell="1" allowOverlap="1" wp14:anchorId="30FB67D8" wp14:editId="6AEA23FB">
            <wp:simplePos x="0" y="0"/>
            <wp:positionH relativeFrom="page">
              <wp:align>right</wp:align>
            </wp:positionH>
            <wp:positionV relativeFrom="paragraph">
              <wp:posOffset>-353695</wp:posOffset>
            </wp:positionV>
            <wp:extent cx="2374265" cy="2459355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express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75F236" w14:textId="77777777" w:rsidR="006B46D0" w:rsidRDefault="005074BA" w:rsidP="007F47C6">
      <w:pPr>
        <w:pStyle w:val="Default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  <w:t xml:space="preserve">   </w:t>
      </w:r>
    </w:p>
    <w:p w14:paraId="705C3D73" w14:textId="34DA1C21" w:rsidR="007F47C6" w:rsidRDefault="005074BA" w:rsidP="006B46D0">
      <w:pPr>
        <w:pStyle w:val="Default"/>
        <w:ind w:left="288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 xml:space="preserve"> </w:t>
      </w:r>
      <w:r w:rsidRPr="005074BA">
        <w:rPr>
          <w:rFonts w:ascii="Calibri" w:hAnsi="Calibri" w:cs="Calibri"/>
          <w:b/>
          <w:bCs/>
          <w:color w:val="0070C0"/>
          <w:sz w:val="40"/>
          <w:szCs w:val="36"/>
        </w:rPr>
        <w:t>RESEARCH SURVEY</w:t>
      </w:r>
    </w:p>
    <w:p w14:paraId="41CDCC0C" w14:textId="6B9558D2" w:rsidR="000A1001" w:rsidRPr="000013FF" w:rsidRDefault="000A1001" w:rsidP="000A1001">
      <w:pPr>
        <w:pStyle w:val="Default"/>
        <w:jc w:val="center"/>
        <w:rPr>
          <w:rFonts w:ascii="Calibri" w:hAnsi="Calibri" w:cs="Calibri"/>
          <w:b/>
          <w:bCs/>
          <w:color w:val="0070C0"/>
          <w:sz w:val="10"/>
          <w:szCs w:val="8"/>
        </w:rPr>
      </w:pPr>
    </w:p>
    <w:p w14:paraId="32627009" w14:textId="777B9EDE" w:rsidR="007F47C6" w:rsidRDefault="005074BA" w:rsidP="000A1001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noProof/>
          <w:color w:val="0070C0"/>
          <w:sz w:val="36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7423CC3" wp14:editId="057A3E92">
                <wp:simplePos x="0" y="0"/>
                <wp:positionH relativeFrom="column">
                  <wp:posOffset>689821</wp:posOffset>
                </wp:positionH>
                <wp:positionV relativeFrom="paragraph">
                  <wp:posOffset>26530</wp:posOffset>
                </wp:positionV>
                <wp:extent cx="5305777" cy="666044"/>
                <wp:effectExtent l="0" t="0" r="317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777" cy="666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81CA9" w14:textId="17CDB737" w:rsidR="00B0713D" w:rsidRPr="006B46D0" w:rsidRDefault="00B0713D" w:rsidP="005074BA">
                            <w:pPr>
                              <w:pStyle w:val="Default"/>
                              <w:jc w:val="center"/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 w:rsidRPr="006B46D0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Prevalence, Types and Treatment of Skin Cancer in Surfers, Swimmers and Stand Up Paddle Boarders</w:t>
                            </w:r>
                          </w:p>
                          <w:p w14:paraId="6F52F8E2" w14:textId="77777777" w:rsidR="00B0713D" w:rsidRDefault="00B0713D" w:rsidP="00507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3CC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54.3pt;margin-top:2.1pt;width:417.8pt;height:52.45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" fillcolor="white [3201]" stroked="f" strokeweight=".5pt">
                <v:textbox>
                  <w:txbxContent>
                    <w:p w14:paraId="12881CA9" w14:textId="17CDB737" w:rsidR="00B0713D" w:rsidRPr="006B46D0" w:rsidRDefault="00B0713D" w:rsidP="005074BA">
                      <w:pPr>
                        <w:pStyle w:val="Default"/>
                        <w:jc w:val="center"/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</w:pPr>
                      <w:r w:rsidRPr="006B46D0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Prevalence, Types and Treatment of Skin Cancer in Surfers, Swimmers and Stand Up Paddle Boarders</w:t>
                      </w:r>
                    </w:p>
                    <w:p w14:paraId="6F52F8E2" w14:textId="77777777" w:rsidR="00B0713D" w:rsidRDefault="00B0713D" w:rsidP="005074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E59A537" w14:textId="0D0798BF" w:rsidR="005074BA" w:rsidRDefault="007F47C6" w:rsidP="007F47C6">
      <w:pPr>
        <w:pStyle w:val="Default"/>
        <w:ind w:right="407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 xml:space="preserve">      </w:t>
      </w:r>
    </w:p>
    <w:p w14:paraId="26CA17F9" w14:textId="42668CDC" w:rsidR="005074BA" w:rsidRPr="006B46D0" w:rsidRDefault="006B46D0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32"/>
          <w:szCs w:val="28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br/>
      </w:r>
      <w:r w:rsidR="000A1001" w:rsidRPr="006B46D0">
        <w:rPr>
          <w:rFonts w:ascii="Calibri" w:hAnsi="Calibri" w:cs="Calibri"/>
          <w:b/>
          <w:bCs/>
          <w:color w:val="0070C0"/>
          <w:sz w:val="32"/>
          <w:szCs w:val="28"/>
        </w:rPr>
        <w:t>Participants are asked NOT TO put their name or any other</w:t>
      </w:r>
      <w:r w:rsidR="005074BA" w:rsidRPr="006B46D0">
        <w:rPr>
          <w:rFonts w:ascii="Calibri" w:hAnsi="Calibri" w:cs="Calibri"/>
          <w:b/>
          <w:bCs/>
          <w:color w:val="0070C0"/>
          <w:sz w:val="32"/>
          <w:szCs w:val="28"/>
        </w:rPr>
        <w:t xml:space="preserve"> </w:t>
      </w:r>
      <w:r w:rsidR="000A1001" w:rsidRPr="006B46D0">
        <w:rPr>
          <w:rFonts w:ascii="Calibri" w:hAnsi="Calibri" w:cs="Calibri"/>
          <w:b/>
          <w:bCs/>
          <w:color w:val="0070C0"/>
          <w:sz w:val="32"/>
          <w:szCs w:val="28"/>
        </w:rPr>
        <w:t>identifying information on the survey</w:t>
      </w:r>
    </w:p>
    <w:p w14:paraId="7DB83F1D" w14:textId="06091DD5" w:rsidR="000A1001" w:rsidRPr="008D55C3" w:rsidRDefault="000A1001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16"/>
          <w:szCs w:val="14"/>
        </w:rPr>
      </w:pPr>
      <w:r w:rsidRPr="008D55C3">
        <w:rPr>
          <w:rFonts w:ascii="Calibri" w:hAnsi="Calibri" w:cs="Calibri"/>
          <w:b/>
          <w:bCs/>
          <w:color w:val="0070C0"/>
          <w:sz w:val="16"/>
          <w:szCs w:val="14"/>
        </w:rPr>
        <w:t xml:space="preserve"> </w:t>
      </w:r>
    </w:p>
    <w:p w14:paraId="3A20ED45" w14:textId="24404850" w:rsidR="003C7E59" w:rsidRPr="00004F61" w:rsidRDefault="008D508E" w:rsidP="004F4988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Clinic ID</w:t>
      </w:r>
      <w:r w:rsidR="00D94664" w:rsidRPr="00D94664">
        <w:rPr>
          <w:rFonts w:ascii="Arial" w:hAnsi="Arial" w:cs="Arial"/>
          <w:b/>
          <w:bCs/>
          <w:szCs w:val="22"/>
        </w:rPr>
        <w:t>:</w:t>
      </w:r>
      <w:r w:rsidR="007F47C6" w:rsidRPr="007F47C6">
        <w:rPr>
          <w:rFonts w:ascii="Arial" w:hAnsi="Arial" w:cs="Arial"/>
          <w:b/>
          <w:bCs/>
          <w:szCs w:val="22"/>
        </w:rPr>
        <w:t xml:space="preserve"> </w:t>
      </w:r>
      <w:r w:rsidR="007F47C6">
        <w:rPr>
          <w:rFonts w:ascii="Arial" w:hAnsi="Arial" w:cs="Arial"/>
          <w:b/>
          <w:bCs/>
          <w:szCs w:val="22"/>
        </w:rPr>
        <w:t>___________</w:t>
      </w:r>
      <w:r w:rsidR="00D94664" w:rsidRPr="00B23242">
        <w:rPr>
          <w:rFonts w:ascii="Arial" w:hAnsi="Arial" w:cs="Arial"/>
          <w:b/>
          <w:bCs/>
          <w:szCs w:val="22"/>
        </w:rPr>
        <w:tab/>
      </w:r>
      <w:r w:rsidR="007F47C6">
        <w:rPr>
          <w:rFonts w:ascii="Arial" w:hAnsi="Arial" w:cs="Arial"/>
          <w:b/>
          <w:bCs/>
          <w:szCs w:val="22"/>
        </w:rPr>
        <w:t xml:space="preserve"> </w:t>
      </w:r>
      <w:r w:rsidR="00004F61" w:rsidRPr="00D94664">
        <w:rPr>
          <w:rFonts w:ascii="Arial" w:hAnsi="Arial" w:cs="Arial"/>
          <w:b/>
          <w:bCs/>
          <w:szCs w:val="22"/>
        </w:rPr>
        <w:t>꙱</w:t>
      </w:r>
      <w:r w:rsidR="00004F61">
        <w:rPr>
          <w:rFonts w:ascii="Arial" w:hAnsi="Arial" w:cs="Arial"/>
          <w:b/>
          <w:bCs/>
          <w:szCs w:val="22"/>
        </w:rPr>
        <w:t xml:space="preserve"> Self-referred</w:t>
      </w:r>
      <w:r w:rsidR="00004F61">
        <w:rPr>
          <w:rFonts w:ascii="Arial" w:hAnsi="Arial" w:cs="Arial"/>
          <w:b/>
          <w:bCs/>
          <w:szCs w:val="22"/>
        </w:rPr>
        <w:tab/>
      </w:r>
      <w:r w:rsidR="00004F61" w:rsidRPr="00D94664">
        <w:rPr>
          <w:rFonts w:ascii="Arial" w:hAnsi="Arial" w:cs="Arial"/>
          <w:b/>
          <w:bCs/>
          <w:szCs w:val="22"/>
        </w:rPr>
        <w:t>꙱</w:t>
      </w:r>
      <w:r w:rsidR="00004F61">
        <w:rPr>
          <w:rFonts w:ascii="Arial" w:hAnsi="Arial" w:cs="Arial"/>
          <w:b/>
          <w:bCs/>
          <w:szCs w:val="22"/>
        </w:rPr>
        <w:t xml:space="preserve"> Referred by your GP</w:t>
      </w:r>
    </w:p>
    <w:p w14:paraId="2761CFBA" w14:textId="2C8158CC" w:rsidR="005037C2" w:rsidRDefault="00004F61" w:rsidP="00004F6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>Age:</w:t>
      </w:r>
      <w:r w:rsidRPr="00004F6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_______</w:t>
      </w:r>
      <w:r>
        <w:rPr>
          <w:rFonts w:ascii="Arial" w:hAnsi="Arial" w:cs="Arial"/>
          <w:b/>
          <w:bCs/>
          <w:szCs w:val="22"/>
        </w:rPr>
        <w:tab/>
      </w:r>
      <w:r w:rsidR="00C9025A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Height (cm):</w:t>
      </w:r>
      <w:r w:rsidRPr="00004F6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_______</w:t>
      </w:r>
      <w:r>
        <w:rPr>
          <w:rFonts w:ascii="Arial" w:hAnsi="Arial" w:cs="Arial"/>
          <w:b/>
          <w:bCs/>
          <w:szCs w:val="22"/>
        </w:rPr>
        <w:tab/>
      </w:r>
      <w:r w:rsidR="00C9025A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Weight (kg): _______</w:t>
      </w:r>
    </w:p>
    <w:p w14:paraId="2923E63D" w14:textId="27F3CC5A" w:rsidR="003C7E59" w:rsidRPr="00D94664" w:rsidRDefault="00D94664" w:rsidP="004F4988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Gender:     </w:t>
      </w:r>
      <w:r w:rsidRPr="00D94664">
        <w:rPr>
          <w:rFonts w:ascii="Arial" w:hAnsi="Arial" w:cs="Arial"/>
          <w:b/>
          <w:bCs/>
          <w:szCs w:val="22"/>
        </w:rPr>
        <w:tab/>
      </w:r>
      <w:r w:rsidRPr="0074441E">
        <w:rPr>
          <w:rFonts w:ascii="Arial" w:hAnsi="Arial" w:cs="Arial"/>
          <w:szCs w:val="22"/>
        </w:rPr>
        <w:t>꙱ Male</w:t>
      </w:r>
      <w:r w:rsidRPr="0074441E">
        <w:rPr>
          <w:rFonts w:ascii="Arial" w:hAnsi="Arial" w:cs="Arial"/>
          <w:szCs w:val="22"/>
        </w:rPr>
        <w:tab/>
      </w:r>
      <w:r w:rsidRPr="0074441E">
        <w:rPr>
          <w:rFonts w:ascii="Arial" w:hAnsi="Arial" w:cs="Arial"/>
          <w:szCs w:val="22"/>
        </w:rPr>
        <w:tab/>
        <w:t>꙱ Female</w:t>
      </w:r>
      <w:r w:rsidR="003643DC" w:rsidRPr="0074441E">
        <w:rPr>
          <w:rFonts w:ascii="Arial" w:hAnsi="Arial" w:cs="Arial"/>
          <w:szCs w:val="22"/>
        </w:rPr>
        <w:t xml:space="preserve"> </w:t>
      </w:r>
      <w:r w:rsidR="003643DC">
        <w:rPr>
          <w:rFonts w:ascii="Arial" w:hAnsi="Arial" w:cs="Arial"/>
          <w:b/>
          <w:bCs/>
          <w:szCs w:val="22"/>
        </w:rPr>
        <w:tab/>
      </w:r>
      <w:r w:rsidR="00507E3E">
        <w:rPr>
          <w:rFonts w:ascii="Arial" w:hAnsi="Arial" w:cs="Arial"/>
          <w:b/>
          <w:bCs/>
          <w:szCs w:val="22"/>
        </w:rPr>
        <w:tab/>
      </w:r>
    </w:p>
    <w:p w14:paraId="77AFB405" w14:textId="70401E62" w:rsidR="00D94664" w:rsidRPr="0074441E" w:rsidRDefault="007F47C6" w:rsidP="004F4988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21CFF7" wp14:editId="4F8AD57A">
                <wp:simplePos x="0" y="0"/>
                <wp:positionH relativeFrom="column">
                  <wp:posOffset>4944745</wp:posOffset>
                </wp:positionH>
                <wp:positionV relativeFrom="paragraph">
                  <wp:posOffset>209056</wp:posOffset>
                </wp:positionV>
                <wp:extent cx="2178756" cy="338666"/>
                <wp:effectExtent l="0" t="0" r="5715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756" cy="338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0FC63" w14:textId="036F2F3B" w:rsidR="00B0713D" w:rsidRPr="007F47C6" w:rsidRDefault="00B0713D">
                            <w:pPr>
                              <w:rPr>
                                <w:lang w:val="en-AU"/>
                              </w:rPr>
                            </w:pPr>
                            <w:r w:rsidRPr="007F47C6">
                              <w:rPr>
                                <w:rFonts w:ascii="Arial" w:hAnsi="Arial" w:cs="Arial"/>
                              </w:rPr>
                              <w:t>꙱ Stand-Up Paddle Boarding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CFF7" id="Text Box 21" o:spid="_x0000_s1027" type="#_x0000_t202" style="position:absolute;margin-left:389.35pt;margin-top:16.45pt;width:171.55pt;height:26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" fillcolor="white [3201]" stroked="f" strokeweight=".5pt">
                <v:textbox>
                  <w:txbxContent>
                    <w:p w14:paraId="29E0FC63" w14:textId="036F2F3B" w:rsidR="00B0713D" w:rsidRPr="007F47C6" w:rsidRDefault="00B0713D">
                      <w:pPr>
                        <w:rPr>
                          <w:lang w:val="en-AU"/>
                        </w:rPr>
                      </w:pPr>
                      <w:r w:rsidRPr="007F47C6">
                        <w:rPr>
                          <w:rFonts w:ascii="Arial" w:hAnsi="Arial" w:cs="Arial"/>
                        </w:rPr>
                        <w:t>꙱ Stand-Up Paddle Boarding</w:t>
                      </w:r>
                    </w:p>
                  </w:txbxContent>
                </v:textbox>
              </v:shape>
            </w:pict>
          </mc:Fallback>
        </mc:AlternateContent>
      </w:r>
      <w:r w:rsidR="003C7E59">
        <w:rPr>
          <w:rFonts w:ascii="Arial" w:hAnsi="Arial" w:cs="Arial"/>
          <w:b/>
          <w:bCs/>
          <w:szCs w:val="22"/>
        </w:rPr>
        <w:t>Smoking</w:t>
      </w:r>
      <w:r w:rsidR="00465F1D">
        <w:rPr>
          <w:rFonts w:ascii="Arial" w:hAnsi="Arial" w:cs="Arial"/>
          <w:b/>
          <w:bCs/>
          <w:szCs w:val="22"/>
        </w:rPr>
        <w:t xml:space="preserve"> status</w:t>
      </w:r>
      <w:r w:rsidR="00D94664" w:rsidRPr="00D94664">
        <w:rPr>
          <w:rFonts w:ascii="Arial" w:hAnsi="Arial" w:cs="Arial"/>
          <w:b/>
          <w:bCs/>
          <w:szCs w:val="22"/>
        </w:rPr>
        <w:t>:</w:t>
      </w:r>
      <w:r w:rsidR="00D94664" w:rsidRPr="00D94664">
        <w:rPr>
          <w:rFonts w:ascii="Arial" w:hAnsi="Arial" w:cs="Arial"/>
          <w:b/>
          <w:bCs/>
          <w:szCs w:val="22"/>
        </w:rPr>
        <w:tab/>
      </w:r>
      <w:r w:rsidR="00465F1D">
        <w:rPr>
          <w:rFonts w:ascii="Arial" w:hAnsi="Arial" w:cs="Arial"/>
          <w:b/>
          <w:bCs/>
          <w:szCs w:val="22"/>
        </w:rPr>
        <w:tab/>
      </w:r>
      <w:r w:rsidR="00465F1D">
        <w:rPr>
          <w:rFonts w:ascii="Arial" w:hAnsi="Arial" w:cs="Arial"/>
          <w:b/>
          <w:bCs/>
          <w:szCs w:val="22"/>
        </w:rPr>
        <w:tab/>
      </w:r>
      <w:r w:rsidR="00D94664" w:rsidRPr="0074441E">
        <w:rPr>
          <w:rFonts w:ascii="Arial" w:hAnsi="Arial" w:cs="Arial"/>
          <w:szCs w:val="22"/>
        </w:rPr>
        <w:t xml:space="preserve">꙱ </w:t>
      </w:r>
      <w:r w:rsidR="003C7E59" w:rsidRPr="0074441E">
        <w:rPr>
          <w:rFonts w:ascii="Arial" w:hAnsi="Arial" w:cs="Arial"/>
          <w:szCs w:val="22"/>
        </w:rPr>
        <w:t>Smoker</w:t>
      </w:r>
      <w:r w:rsidR="00D94664" w:rsidRPr="0074441E">
        <w:rPr>
          <w:rFonts w:ascii="Arial" w:hAnsi="Arial" w:cs="Arial"/>
          <w:szCs w:val="22"/>
        </w:rPr>
        <w:tab/>
      </w:r>
      <w:r w:rsidR="003C7E59" w:rsidRPr="0074441E">
        <w:rPr>
          <w:rFonts w:ascii="Arial" w:hAnsi="Arial" w:cs="Arial"/>
          <w:szCs w:val="22"/>
        </w:rPr>
        <w:tab/>
      </w:r>
      <w:r w:rsidR="00D94664" w:rsidRPr="0074441E">
        <w:rPr>
          <w:rFonts w:ascii="Arial" w:hAnsi="Arial" w:cs="Arial"/>
          <w:szCs w:val="22"/>
        </w:rPr>
        <w:t xml:space="preserve">꙱ </w:t>
      </w:r>
      <w:r w:rsidR="003C7E59" w:rsidRPr="0074441E">
        <w:rPr>
          <w:rFonts w:ascii="Arial" w:hAnsi="Arial" w:cs="Arial"/>
          <w:szCs w:val="22"/>
        </w:rPr>
        <w:t>Non-smoker</w:t>
      </w:r>
      <w:r w:rsidR="00D94664" w:rsidRPr="0074441E">
        <w:rPr>
          <w:rFonts w:ascii="Arial" w:hAnsi="Arial" w:cs="Arial"/>
          <w:szCs w:val="22"/>
        </w:rPr>
        <w:tab/>
        <w:t xml:space="preserve">꙱ </w:t>
      </w:r>
      <w:r w:rsidR="003C7E59" w:rsidRPr="0074441E">
        <w:rPr>
          <w:rFonts w:ascii="Arial" w:hAnsi="Arial" w:cs="Arial"/>
          <w:szCs w:val="22"/>
        </w:rPr>
        <w:t>Ex-smoker</w:t>
      </w:r>
    </w:p>
    <w:p w14:paraId="5C79068C" w14:textId="24FB1C26" w:rsidR="00E72A11" w:rsidRPr="00093630" w:rsidRDefault="00464912" w:rsidP="004F4988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PRIMARY</w:t>
      </w:r>
      <w:r w:rsidR="00D6720E">
        <w:rPr>
          <w:rFonts w:ascii="Arial" w:hAnsi="Arial" w:cs="Arial"/>
          <w:b/>
          <w:bCs/>
          <w:szCs w:val="22"/>
        </w:rPr>
        <w:t xml:space="preserve"> recreational activity</w:t>
      </w:r>
      <w:r w:rsidR="007F47C6">
        <w:rPr>
          <w:rFonts w:ascii="Arial" w:hAnsi="Arial" w:cs="Arial"/>
          <w:b/>
          <w:bCs/>
          <w:szCs w:val="22"/>
        </w:rPr>
        <w:t>:</w:t>
      </w:r>
      <w:r w:rsidR="00D6720E">
        <w:rPr>
          <w:rFonts w:ascii="Arial" w:hAnsi="Arial" w:cs="Arial"/>
          <w:b/>
          <w:bCs/>
          <w:szCs w:val="22"/>
        </w:rPr>
        <w:tab/>
      </w:r>
      <w:r w:rsidR="00D6720E" w:rsidRPr="0074441E">
        <w:rPr>
          <w:rFonts w:ascii="Arial" w:hAnsi="Arial" w:cs="Arial"/>
          <w:szCs w:val="22"/>
        </w:rPr>
        <w:t>꙱ Surfing</w:t>
      </w:r>
      <w:r w:rsidR="00D6720E" w:rsidRPr="0074441E">
        <w:rPr>
          <w:rFonts w:ascii="Arial" w:hAnsi="Arial" w:cs="Arial"/>
          <w:szCs w:val="22"/>
        </w:rPr>
        <w:tab/>
      </w:r>
      <w:r w:rsidR="00D6720E" w:rsidRPr="0074441E">
        <w:rPr>
          <w:rFonts w:ascii="Arial" w:hAnsi="Arial" w:cs="Arial"/>
          <w:szCs w:val="22"/>
        </w:rPr>
        <w:tab/>
        <w:t>꙱ Swimming</w:t>
      </w:r>
      <w:r w:rsidR="00D6720E" w:rsidRPr="0074441E">
        <w:rPr>
          <w:rFonts w:ascii="Arial" w:hAnsi="Arial" w:cs="Arial"/>
          <w:szCs w:val="22"/>
        </w:rPr>
        <w:tab/>
      </w:r>
    </w:p>
    <w:p w14:paraId="6D291E7F" w14:textId="77777777" w:rsidR="00E72A11" w:rsidRPr="000013FF" w:rsidRDefault="00E72A11" w:rsidP="0081647B">
      <w:pPr>
        <w:pStyle w:val="Default"/>
        <w:spacing w:before="80" w:after="80"/>
        <w:rPr>
          <w:rFonts w:ascii="Arial" w:hAnsi="Arial" w:cs="Arial"/>
          <w:b/>
          <w:bCs/>
          <w:sz w:val="2"/>
          <w:szCs w:val="2"/>
        </w:rPr>
      </w:pPr>
    </w:p>
    <w:p w14:paraId="32A0FA74" w14:textId="1E3A4CE4" w:rsidR="005074BA" w:rsidRDefault="00093630" w:rsidP="00093630">
      <w:pPr>
        <w:pStyle w:val="Default"/>
        <w:spacing w:before="80" w:after="80"/>
        <w:rPr>
          <w:rFonts w:ascii="Arial" w:hAnsi="Arial" w:cs="Arial"/>
          <w:b/>
          <w:bCs/>
          <w:color w:val="0070C0"/>
          <w:szCs w:val="22"/>
        </w:rPr>
      </w:pPr>
      <w:r>
        <w:rPr>
          <w:rFonts w:ascii="Arial" w:hAnsi="Arial" w:cs="Arial"/>
          <w:b/>
          <w:bCs/>
          <w:szCs w:val="22"/>
        </w:rPr>
        <w:t>Please fill out your PRIMARY recreational activity only.</w:t>
      </w:r>
    </w:p>
    <w:p w14:paraId="3C48B9CF" w14:textId="4C92B119" w:rsidR="0080774D" w:rsidRPr="0080774D" w:rsidRDefault="0080774D" w:rsidP="0081647B">
      <w:pPr>
        <w:pStyle w:val="Default"/>
        <w:spacing w:before="80" w:after="8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SURFING</w:t>
      </w:r>
      <w:r w:rsidR="000A1001">
        <w:rPr>
          <w:rFonts w:ascii="Arial" w:hAnsi="Arial" w:cs="Arial"/>
          <w:b/>
          <w:bCs/>
          <w:color w:val="0070C0"/>
          <w:szCs w:val="22"/>
        </w:rPr>
        <w:t xml:space="preserve"> (if main recreational activity or sport)</w:t>
      </w:r>
    </w:p>
    <w:p w14:paraId="5A2AAFC3" w14:textId="1BCD15DE" w:rsidR="000D7E5E" w:rsidRDefault="004322F4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 w:rsidRPr="000D7E5E">
        <w:rPr>
          <w:rFonts w:ascii="Arial" w:hAnsi="Arial" w:cs="Arial"/>
          <w:b/>
          <w:bCs/>
          <w:szCs w:val="22"/>
        </w:rPr>
        <w:t>Surfing experience (years)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65D92C12" w14:textId="25CCA03F" w:rsidR="00474BB4" w:rsidRDefault="000D7E5E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</w:t>
      </w:r>
      <w:r w:rsidR="00474BB4">
        <w:rPr>
          <w:rFonts w:ascii="Arial" w:hAnsi="Arial" w:cs="Arial"/>
          <w:b/>
          <w:bCs/>
          <w:szCs w:val="22"/>
        </w:rPr>
        <w:t>urfing</w:t>
      </w:r>
      <w:r>
        <w:rPr>
          <w:rFonts w:ascii="Arial" w:hAnsi="Arial" w:cs="Arial"/>
          <w:b/>
          <w:bCs/>
          <w:szCs w:val="22"/>
        </w:rPr>
        <w:t xml:space="preserve"> hours per week</w:t>
      </w:r>
      <w:r w:rsidR="00474BB4" w:rsidRPr="00D94664">
        <w:rPr>
          <w:rFonts w:ascii="Arial" w:hAnsi="Arial" w:cs="Arial"/>
          <w:b/>
          <w:bCs/>
          <w:szCs w:val="22"/>
        </w:rPr>
        <w:t>:</w:t>
      </w:r>
      <w:r w:rsidR="00474BB4" w:rsidRPr="00B23242">
        <w:rPr>
          <w:rFonts w:ascii="Arial" w:hAnsi="Arial" w:cs="Arial"/>
          <w:b/>
          <w:bCs/>
          <w:szCs w:val="22"/>
          <w:u w:val="single"/>
        </w:rPr>
        <w:tab/>
      </w:r>
      <w:r w:rsidR="00474BB4"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  <w:r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Surfing weeks per year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</w:p>
    <w:p w14:paraId="4F39D89A" w14:textId="6D9BA9E4" w:rsidR="000D7E5E" w:rsidRDefault="00903C03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 w:rsidRPr="000D7E5E">
        <w:rPr>
          <w:rFonts w:ascii="Arial" w:hAnsi="Arial" w:cs="Arial"/>
          <w:b/>
          <w:bCs/>
          <w:szCs w:val="22"/>
        </w:rPr>
        <w:t>Surfing ability</w:t>
      </w:r>
      <w:r w:rsidR="000D7E5E">
        <w:rPr>
          <w:rFonts w:ascii="Arial" w:hAnsi="Arial" w:cs="Arial"/>
          <w:szCs w:val="22"/>
        </w:rPr>
        <w:t xml:space="preserve">: </w:t>
      </w:r>
      <w:r w:rsidR="000D7E5E">
        <w:rPr>
          <w:rFonts w:ascii="Arial" w:hAnsi="Arial" w:cs="Arial"/>
          <w:szCs w:val="22"/>
        </w:rPr>
        <w:tab/>
      </w:r>
      <w:r w:rsidR="000D7E5E" w:rsidRPr="00D63D28">
        <w:rPr>
          <w:rFonts w:ascii="Arial" w:hAnsi="Arial" w:cs="Arial"/>
          <w:szCs w:val="22"/>
        </w:rPr>
        <w:t xml:space="preserve">꙱ </w:t>
      </w:r>
      <w:r w:rsidR="000D7E5E">
        <w:rPr>
          <w:rFonts w:ascii="Arial" w:hAnsi="Arial" w:cs="Arial"/>
          <w:szCs w:val="22"/>
        </w:rPr>
        <w:t>Beginner</w:t>
      </w:r>
      <w:r w:rsidR="000D7E5E" w:rsidRPr="00D63D28">
        <w:rPr>
          <w:rFonts w:ascii="Arial" w:hAnsi="Arial" w:cs="Arial"/>
          <w:szCs w:val="22"/>
        </w:rPr>
        <w:tab/>
      </w:r>
      <w:r w:rsidR="000D7E5E">
        <w:rPr>
          <w:rFonts w:ascii="Arial" w:hAnsi="Arial" w:cs="Arial"/>
          <w:szCs w:val="22"/>
        </w:rPr>
        <w:tab/>
      </w:r>
      <w:r w:rsidR="000D7E5E" w:rsidRPr="00D63D28">
        <w:rPr>
          <w:rFonts w:ascii="Arial" w:hAnsi="Arial" w:cs="Arial"/>
          <w:szCs w:val="22"/>
        </w:rPr>
        <w:t xml:space="preserve">꙱ </w:t>
      </w:r>
      <w:r w:rsidR="000D7E5E">
        <w:rPr>
          <w:rFonts w:ascii="Arial" w:hAnsi="Arial" w:cs="Arial"/>
          <w:szCs w:val="22"/>
        </w:rPr>
        <w:t>Intermediate</w:t>
      </w:r>
      <w:r w:rsidR="000D7E5E" w:rsidRPr="00D63D28">
        <w:rPr>
          <w:rFonts w:ascii="Arial" w:hAnsi="Arial" w:cs="Arial"/>
          <w:szCs w:val="22"/>
        </w:rPr>
        <w:tab/>
        <w:t xml:space="preserve">꙱ </w:t>
      </w:r>
      <w:r w:rsidR="000D7E5E">
        <w:rPr>
          <w:rFonts w:ascii="Arial" w:hAnsi="Arial" w:cs="Arial"/>
          <w:szCs w:val="22"/>
        </w:rPr>
        <w:t>Advanced</w:t>
      </w:r>
      <w:r w:rsidR="000D7E5E" w:rsidRPr="002C7E5F">
        <w:rPr>
          <w:rFonts w:ascii="Arial" w:hAnsi="Arial" w:cs="Arial"/>
          <w:b/>
          <w:bCs/>
          <w:szCs w:val="22"/>
        </w:rPr>
        <w:t xml:space="preserve"> </w:t>
      </w:r>
      <w:r w:rsidR="000D7E5E">
        <w:rPr>
          <w:rFonts w:ascii="Arial" w:hAnsi="Arial" w:cs="Arial"/>
          <w:b/>
          <w:bCs/>
          <w:szCs w:val="22"/>
        </w:rPr>
        <w:tab/>
      </w:r>
      <w:r w:rsidR="000D7E5E">
        <w:rPr>
          <w:rFonts w:ascii="Arial" w:hAnsi="Arial" w:cs="Arial"/>
          <w:b/>
          <w:bCs/>
          <w:szCs w:val="22"/>
        </w:rPr>
        <w:tab/>
      </w:r>
    </w:p>
    <w:p w14:paraId="2203FC7A" w14:textId="053BBD1D" w:rsidR="004D35B9" w:rsidRDefault="004D35B9" w:rsidP="004D35B9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 w:rsidRPr="000D7E5E">
        <w:rPr>
          <w:rFonts w:ascii="Arial" w:hAnsi="Arial" w:cs="Arial"/>
          <w:b/>
          <w:bCs/>
          <w:szCs w:val="22"/>
        </w:rPr>
        <w:t xml:space="preserve">Surfing </w:t>
      </w:r>
      <w:r>
        <w:rPr>
          <w:rFonts w:ascii="Arial" w:hAnsi="Arial" w:cs="Arial"/>
          <w:b/>
          <w:bCs/>
          <w:szCs w:val="22"/>
        </w:rPr>
        <w:t>status</w:t>
      </w:r>
      <w:r>
        <w:rPr>
          <w:rFonts w:ascii="Arial" w:hAnsi="Arial" w:cs="Arial"/>
          <w:szCs w:val="22"/>
        </w:rPr>
        <w:t xml:space="preserve">: 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Recreational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Competitive (local board rider)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Competitive (pro)</w:t>
      </w:r>
    </w:p>
    <w:p w14:paraId="1DB40664" w14:textId="5EE8F191" w:rsidR="0080774D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 w:rsidRPr="00474BB4">
        <w:rPr>
          <w:rFonts w:ascii="Arial" w:hAnsi="Arial" w:cs="Arial"/>
          <w:b/>
          <w:bCs/>
          <w:szCs w:val="22"/>
        </w:rPr>
        <w:t>Board type (primary):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Short board</w:t>
      </w:r>
      <w:r w:rsidRPr="00D63D28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="0081647B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Mini-</w:t>
      </w:r>
      <w:proofErr w:type="spellStart"/>
      <w:r>
        <w:rPr>
          <w:rFonts w:ascii="Arial" w:hAnsi="Arial" w:cs="Arial"/>
          <w:szCs w:val="22"/>
        </w:rPr>
        <w:t>mal</w:t>
      </w:r>
      <w:proofErr w:type="spellEnd"/>
      <w:r w:rsidRPr="00D63D28">
        <w:rPr>
          <w:rFonts w:ascii="Arial" w:hAnsi="Arial" w:cs="Arial"/>
          <w:szCs w:val="22"/>
        </w:rPr>
        <w:tab/>
      </w:r>
      <w:r w:rsidR="0081647B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Long-board</w:t>
      </w:r>
      <w:r w:rsidRPr="002C7E5F">
        <w:rPr>
          <w:rFonts w:ascii="Arial" w:hAnsi="Arial" w:cs="Arial"/>
          <w:b/>
          <w:bCs/>
          <w:szCs w:val="22"/>
        </w:rPr>
        <w:t xml:space="preserve"> </w:t>
      </w:r>
    </w:p>
    <w:p w14:paraId="1E65DAA9" w14:textId="2DEC0BBE" w:rsidR="0080774D" w:rsidRDefault="0081647B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S</w:t>
      </w:r>
      <w:r w:rsidR="0080774D">
        <w:rPr>
          <w:rFonts w:ascii="Arial" w:hAnsi="Arial" w:cs="Arial"/>
          <w:b/>
          <w:bCs/>
          <w:szCs w:val="22"/>
        </w:rPr>
        <w:t>urf stance</w:t>
      </w:r>
      <w:r w:rsidR="0080774D" w:rsidRPr="00474BB4">
        <w:rPr>
          <w:rFonts w:ascii="Arial" w:hAnsi="Arial" w:cs="Arial"/>
          <w:b/>
          <w:bCs/>
          <w:szCs w:val="22"/>
        </w:rPr>
        <w:t>:</w:t>
      </w:r>
      <w:r w:rsidR="0080774D">
        <w:rPr>
          <w:rFonts w:ascii="Arial" w:hAnsi="Arial" w:cs="Arial"/>
          <w:szCs w:val="22"/>
        </w:rPr>
        <w:tab/>
      </w:r>
      <w:r w:rsidR="0080774D">
        <w:rPr>
          <w:rFonts w:ascii="Arial" w:hAnsi="Arial" w:cs="Arial"/>
          <w:szCs w:val="22"/>
        </w:rPr>
        <w:tab/>
      </w:r>
      <w:r w:rsidR="0080774D">
        <w:rPr>
          <w:rFonts w:ascii="Arial" w:hAnsi="Arial" w:cs="Arial"/>
          <w:szCs w:val="22"/>
        </w:rPr>
        <w:tab/>
      </w:r>
      <w:r w:rsidR="0080774D" w:rsidRPr="00D63D28">
        <w:rPr>
          <w:rFonts w:ascii="Arial" w:hAnsi="Arial" w:cs="Arial"/>
          <w:szCs w:val="22"/>
        </w:rPr>
        <w:t xml:space="preserve">꙱ </w:t>
      </w:r>
      <w:r w:rsidR="0080774D">
        <w:rPr>
          <w:rFonts w:ascii="Arial" w:hAnsi="Arial" w:cs="Arial"/>
          <w:szCs w:val="22"/>
        </w:rPr>
        <w:t>Natural (left leg forward)</w:t>
      </w:r>
      <w:r w:rsidR="0080774D">
        <w:rPr>
          <w:rFonts w:ascii="Arial" w:hAnsi="Arial" w:cs="Arial"/>
          <w:szCs w:val="22"/>
        </w:rPr>
        <w:tab/>
      </w:r>
      <w:r w:rsidR="0080774D" w:rsidRPr="00D63D28">
        <w:rPr>
          <w:rFonts w:ascii="Arial" w:hAnsi="Arial" w:cs="Arial"/>
          <w:szCs w:val="22"/>
        </w:rPr>
        <w:tab/>
        <w:t xml:space="preserve">꙱ </w:t>
      </w:r>
      <w:r w:rsidR="0080774D">
        <w:rPr>
          <w:rFonts w:ascii="Arial" w:hAnsi="Arial" w:cs="Arial"/>
          <w:szCs w:val="22"/>
        </w:rPr>
        <w:t>Goofy (right leg forward)</w:t>
      </w:r>
    </w:p>
    <w:p w14:paraId="285D0617" w14:textId="5EBF6957" w:rsidR="000D7E5E" w:rsidRDefault="000D7E5E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 w:rsidRPr="002C7E5F">
        <w:rPr>
          <w:rFonts w:ascii="Arial" w:hAnsi="Arial" w:cs="Arial"/>
          <w:b/>
          <w:bCs/>
          <w:szCs w:val="22"/>
        </w:rPr>
        <w:t xml:space="preserve">Surfing </w:t>
      </w:r>
      <w:r w:rsidR="00BB5F82">
        <w:rPr>
          <w:rFonts w:ascii="Arial" w:hAnsi="Arial" w:cs="Arial"/>
          <w:b/>
          <w:bCs/>
          <w:szCs w:val="22"/>
        </w:rPr>
        <w:t xml:space="preserve">season </w:t>
      </w:r>
      <w:r w:rsidRPr="002C7E5F">
        <w:rPr>
          <w:rFonts w:ascii="Arial" w:hAnsi="Arial" w:cs="Arial"/>
          <w:b/>
          <w:bCs/>
          <w:szCs w:val="22"/>
        </w:rPr>
        <w:t>(tick all that may apply)</w:t>
      </w:r>
      <w:r w:rsidRPr="00D94664">
        <w:rPr>
          <w:rFonts w:ascii="Arial" w:hAnsi="Arial" w:cs="Arial"/>
          <w:b/>
          <w:bCs/>
          <w:szCs w:val="22"/>
        </w:rPr>
        <w:t>:</w:t>
      </w:r>
      <w:r w:rsidRPr="002C7E5F">
        <w:rPr>
          <w:rFonts w:ascii="Arial" w:hAnsi="Arial" w:cs="Arial"/>
          <w:szCs w:val="22"/>
        </w:rPr>
        <w:t xml:space="preserve"> </w:t>
      </w:r>
      <w:bookmarkStart w:id="0" w:name="_Hlk40712987"/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Spring</w:t>
      </w:r>
      <w:r w:rsidR="003F3D0C" w:rsidRPr="00D63D28">
        <w:rPr>
          <w:rFonts w:ascii="Arial" w:hAnsi="Arial" w:cs="Arial"/>
          <w:szCs w:val="22"/>
        </w:rPr>
        <w:t xml:space="preserve"> </w:t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Summer</w:t>
      </w:r>
      <w:r w:rsidRPr="00D63D28">
        <w:rPr>
          <w:rFonts w:ascii="Arial" w:hAnsi="Arial" w:cs="Arial"/>
          <w:szCs w:val="22"/>
        </w:rPr>
        <w:tab/>
      </w:r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Autumn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Winter</w:t>
      </w:r>
      <w:bookmarkEnd w:id="0"/>
    </w:p>
    <w:p w14:paraId="13BF6298" w14:textId="77777777" w:rsidR="000D7E5E" w:rsidRPr="002C7E5F" w:rsidRDefault="000D7E5E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 xml:space="preserve">Do you ever surf during peak ultra violet radiation (i.e., sun strongest from 10am to </w:t>
      </w:r>
      <w:proofErr w:type="gramStart"/>
      <w:r>
        <w:rPr>
          <w:rFonts w:ascii="Arial" w:hAnsi="Arial" w:cs="Arial"/>
          <w:b/>
          <w:bCs/>
          <w:szCs w:val="22"/>
        </w:rPr>
        <w:t>3pm):</w:t>
      </w:r>
      <w:proofErr w:type="gramEnd"/>
    </w:p>
    <w:p w14:paraId="357318F1" w14:textId="584FF639" w:rsidR="00903C03" w:rsidRPr="00EC1FBF" w:rsidRDefault="000D7E5E" w:rsidP="0081647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 w:rsidR="00940AC4">
        <w:rPr>
          <w:rFonts w:ascii="Arial" w:hAnsi="Arial" w:cs="Arial"/>
          <w:szCs w:val="22"/>
        </w:rPr>
        <w:tab/>
      </w:r>
      <w:r w:rsidR="00940AC4">
        <w:rPr>
          <w:rFonts w:ascii="Arial" w:hAnsi="Arial" w:cs="Arial"/>
          <w:szCs w:val="22"/>
        </w:rPr>
        <w:tab/>
        <w:t xml:space="preserve">        </w:t>
      </w:r>
      <w:r w:rsidR="0048728B">
        <w:rPr>
          <w:rFonts w:ascii="Arial" w:hAnsi="Arial" w:cs="Arial"/>
          <w:szCs w:val="22"/>
        </w:rPr>
        <w:t xml:space="preserve">Estimated percent </w:t>
      </w:r>
      <w:r w:rsidR="00EC2095">
        <w:rPr>
          <w:rFonts w:ascii="Arial" w:hAnsi="Arial" w:cs="Arial"/>
          <w:szCs w:val="22"/>
        </w:rPr>
        <w:t xml:space="preserve">of surfing time </w:t>
      </w:r>
      <w:r w:rsidR="0048728B">
        <w:rPr>
          <w:rFonts w:ascii="Arial" w:hAnsi="Arial" w:cs="Arial"/>
          <w:szCs w:val="22"/>
        </w:rPr>
        <w:t xml:space="preserve">during peak </w:t>
      </w:r>
      <w:proofErr w:type="gramStart"/>
      <w:r w:rsidR="0048728B">
        <w:rPr>
          <w:rFonts w:ascii="Arial" w:hAnsi="Arial" w:cs="Arial"/>
          <w:szCs w:val="22"/>
        </w:rPr>
        <w:t>UV:_</w:t>
      </w:r>
      <w:proofErr w:type="gramEnd"/>
      <w:r w:rsidR="0048728B">
        <w:rPr>
          <w:rFonts w:ascii="Arial" w:hAnsi="Arial" w:cs="Arial"/>
          <w:szCs w:val="22"/>
        </w:rPr>
        <w:t>__________</w:t>
      </w:r>
    </w:p>
    <w:p w14:paraId="38ADE753" w14:textId="77777777" w:rsidR="008D55C3" w:rsidRDefault="008D55C3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</w:p>
    <w:p w14:paraId="0D898B09" w14:textId="0C3DC4A7" w:rsidR="00F4624B" w:rsidRDefault="00C326D0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SWIMMING</w:t>
      </w:r>
      <w:r w:rsidR="000A1001">
        <w:rPr>
          <w:rFonts w:ascii="Arial" w:hAnsi="Arial" w:cs="Arial"/>
          <w:b/>
          <w:bCs/>
          <w:color w:val="0070C0"/>
          <w:szCs w:val="22"/>
        </w:rPr>
        <w:t xml:space="preserve"> (if main recreational activity or sport)</w:t>
      </w:r>
    </w:p>
    <w:p w14:paraId="11EDAFAD" w14:textId="624E60DA" w:rsidR="0080774D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Swimming</w:t>
      </w:r>
      <w:r w:rsidRPr="000D7E5E">
        <w:rPr>
          <w:rFonts w:ascii="Arial" w:hAnsi="Arial" w:cs="Arial"/>
          <w:b/>
          <w:bCs/>
          <w:szCs w:val="22"/>
        </w:rPr>
        <w:t xml:space="preserve"> experience (</w:t>
      </w:r>
      <w:r w:rsidR="009A13BF">
        <w:rPr>
          <w:rFonts w:ascii="Arial" w:hAnsi="Arial" w:cs="Arial"/>
          <w:b/>
          <w:bCs/>
          <w:szCs w:val="22"/>
        </w:rPr>
        <w:t xml:space="preserve">outdoors only, </w:t>
      </w:r>
      <w:r w:rsidRPr="000D7E5E">
        <w:rPr>
          <w:rFonts w:ascii="Arial" w:hAnsi="Arial" w:cs="Arial"/>
          <w:b/>
          <w:bCs/>
          <w:szCs w:val="22"/>
        </w:rPr>
        <w:t>years)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66793DA9" w14:textId="47716465" w:rsidR="0080774D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Swimming hours per week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  <w:r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Swimming weeks per year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777317AE" w14:textId="6F2F6476" w:rsidR="00C326D0" w:rsidRPr="002C7E5F" w:rsidRDefault="00C05819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Swimming</w:t>
      </w:r>
      <w:r w:rsidR="008D55C3" w:rsidRPr="002C7E5F">
        <w:rPr>
          <w:rFonts w:ascii="Arial" w:hAnsi="Arial" w:cs="Arial"/>
          <w:b/>
          <w:bCs/>
          <w:szCs w:val="22"/>
        </w:rPr>
        <w:t xml:space="preserve"> </w:t>
      </w:r>
      <w:r w:rsidR="008D55C3">
        <w:rPr>
          <w:rFonts w:ascii="Arial" w:hAnsi="Arial" w:cs="Arial"/>
          <w:b/>
          <w:bCs/>
          <w:szCs w:val="22"/>
        </w:rPr>
        <w:t xml:space="preserve">season </w:t>
      </w:r>
      <w:r w:rsidR="008D55C3" w:rsidRPr="002C7E5F">
        <w:rPr>
          <w:rFonts w:ascii="Arial" w:hAnsi="Arial" w:cs="Arial"/>
          <w:b/>
          <w:bCs/>
          <w:szCs w:val="22"/>
        </w:rPr>
        <w:t>(tick all that may apply)</w:t>
      </w:r>
      <w:r w:rsidR="008D55C3" w:rsidRPr="00D94664">
        <w:rPr>
          <w:rFonts w:ascii="Arial" w:hAnsi="Arial" w:cs="Arial"/>
          <w:b/>
          <w:bCs/>
          <w:szCs w:val="22"/>
        </w:rPr>
        <w:t>:</w:t>
      </w:r>
      <w:r w:rsidR="008D55C3" w:rsidRPr="002C7E5F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ab/>
      </w:r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Spring</w:t>
      </w:r>
      <w:r w:rsidR="003F3D0C" w:rsidRPr="00D63D28">
        <w:rPr>
          <w:rFonts w:ascii="Arial" w:hAnsi="Arial" w:cs="Arial"/>
          <w:szCs w:val="22"/>
        </w:rPr>
        <w:t xml:space="preserve"> ꙱ </w:t>
      </w:r>
      <w:r w:rsidR="003F3D0C">
        <w:rPr>
          <w:rFonts w:ascii="Arial" w:hAnsi="Arial" w:cs="Arial"/>
          <w:szCs w:val="22"/>
        </w:rPr>
        <w:t>Summer</w:t>
      </w:r>
      <w:r w:rsidR="003F3D0C" w:rsidRPr="00D63D28">
        <w:rPr>
          <w:rFonts w:ascii="Arial" w:hAnsi="Arial" w:cs="Arial"/>
          <w:szCs w:val="22"/>
        </w:rPr>
        <w:tab/>
        <w:t xml:space="preserve">꙱ </w:t>
      </w:r>
      <w:r w:rsidR="003F3D0C">
        <w:rPr>
          <w:rFonts w:ascii="Arial" w:hAnsi="Arial" w:cs="Arial"/>
          <w:szCs w:val="22"/>
        </w:rPr>
        <w:t>Autumn</w:t>
      </w:r>
      <w:r w:rsidR="003F3D0C">
        <w:rPr>
          <w:rFonts w:ascii="Arial" w:hAnsi="Arial" w:cs="Arial"/>
          <w:szCs w:val="22"/>
        </w:rPr>
        <w:tab/>
      </w:r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Winter</w:t>
      </w:r>
      <w:r w:rsidR="003F3D0C">
        <w:rPr>
          <w:rFonts w:ascii="Arial" w:hAnsi="Arial" w:cs="Arial"/>
          <w:b/>
          <w:bCs/>
          <w:szCs w:val="22"/>
        </w:rPr>
        <w:t xml:space="preserve"> </w:t>
      </w:r>
      <w:r w:rsidR="00C326D0">
        <w:rPr>
          <w:rFonts w:ascii="Arial" w:hAnsi="Arial" w:cs="Arial"/>
          <w:b/>
          <w:bCs/>
          <w:szCs w:val="22"/>
        </w:rPr>
        <w:t xml:space="preserve">Do you ever </w:t>
      </w:r>
      <w:r w:rsidR="0081647B">
        <w:rPr>
          <w:rFonts w:ascii="Arial" w:hAnsi="Arial" w:cs="Arial"/>
          <w:b/>
          <w:bCs/>
          <w:szCs w:val="22"/>
        </w:rPr>
        <w:t>s</w:t>
      </w:r>
      <w:r w:rsidR="00C326D0">
        <w:rPr>
          <w:rFonts w:ascii="Arial" w:hAnsi="Arial" w:cs="Arial"/>
          <w:b/>
          <w:bCs/>
          <w:szCs w:val="22"/>
        </w:rPr>
        <w:t>wim during peak ultra violet radiation (i.e., sun strongest from 10am to 3pm):</w:t>
      </w:r>
    </w:p>
    <w:p w14:paraId="73A0B600" w14:textId="47FF1B2A" w:rsidR="00C326D0" w:rsidRPr="00C326D0" w:rsidRDefault="00940AC4" w:rsidP="0081647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     Estimated percent of swimming time during peak </w:t>
      </w:r>
      <w:proofErr w:type="gramStart"/>
      <w:r>
        <w:rPr>
          <w:rFonts w:ascii="Arial" w:hAnsi="Arial" w:cs="Arial"/>
          <w:szCs w:val="22"/>
        </w:rPr>
        <w:t>UV:_</w:t>
      </w:r>
      <w:proofErr w:type="gramEnd"/>
      <w:r>
        <w:rPr>
          <w:rFonts w:ascii="Arial" w:hAnsi="Arial" w:cs="Arial"/>
          <w:szCs w:val="22"/>
        </w:rPr>
        <w:t>__________</w:t>
      </w:r>
    </w:p>
    <w:p w14:paraId="73DEC969" w14:textId="77777777" w:rsidR="005074BA" w:rsidRDefault="005074BA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</w:p>
    <w:p w14:paraId="687A9B1B" w14:textId="1BE679E3" w:rsidR="00F4624B" w:rsidRPr="0080774D" w:rsidRDefault="0080774D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  <w:r w:rsidRPr="0080774D">
        <w:rPr>
          <w:rFonts w:ascii="Arial" w:hAnsi="Arial" w:cs="Arial"/>
          <w:b/>
          <w:bCs/>
          <w:color w:val="0070C0"/>
          <w:szCs w:val="22"/>
        </w:rPr>
        <w:t>STAND UP PADDLE BOARDING</w:t>
      </w:r>
      <w:r w:rsidR="000A1001">
        <w:rPr>
          <w:rFonts w:ascii="Arial" w:hAnsi="Arial" w:cs="Arial"/>
          <w:b/>
          <w:bCs/>
          <w:color w:val="0070C0"/>
          <w:szCs w:val="22"/>
        </w:rPr>
        <w:t xml:space="preserve"> (SUP, if main recreational activity or sport)</w:t>
      </w:r>
    </w:p>
    <w:p w14:paraId="0F404D42" w14:textId="406E0514" w:rsidR="0080774D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SUP</w:t>
      </w:r>
      <w:r w:rsidRPr="000D7E5E">
        <w:rPr>
          <w:rFonts w:ascii="Arial" w:hAnsi="Arial" w:cs="Arial"/>
          <w:b/>
          <w:bCs/>
          <w:szCs w:val="22"/>
        </w:rPr>
        <w:t xml:space="preserve"> experience (years)</w:t>
      </w:r>
      <w:r w:rsidRPr="00D94664">
        <w:rPr>
          <w:rFonts w:ascii="Arial" w:hAnsi="Arial" w:cs="Arial"/>
          <w:b/>
          <w:bCs/>
          <w:szCs w:val="22"/>
        </w:rPr>
        <w:t>:</w:t>
      </w:r>
      <w:r w:rsidR="00C9025A" w:rsidRPr="00C9025A">
        <w:rPr>
          <w:rFonts w:ascii="Arial" w:hAnsi="Arial" w:cs="Arial"/>
          <w:b/>
          <w:bCs/>
          <w:szCs w:val="22"/>
          <w:u w:val="single"/>
        </w:rPr>
        <w:t xml:space="preserve"> </w:t>
      </w:r>
      <w:r w:rsidR="00C9025A" w:rsidRPr="00B23242">
        <w:rPr>
          <w:rFonts w:ascii="Arial" w:hAnsi="Arial" w:cs="Arial"/>
          <w:b/>
          <w:bCs/>
          <w:szCs w:val="22"/>
          <w:u w:val="single"/>
        </w:rPr>
        <w:tab/>
      </w:r>
      <w:r w:rsidR="00C9025A"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30E094A6" w14:textId="019BE742" w:rsidR="0080774D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SUP hours per week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SUP weeks per year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</w:p>
    <w:p w14:paraId="32B37C92" w14:textId="00EF81F6" w:rsidR="0080774D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SUP</w:t>
      </w:r>
      <w:r w:rsidRPr="000D7E5E">
        <w:rPr>
          <w:rFonts w:ascii="Arial" w:hAnsi="Arial" w:cs="Arial"/>
          <w:b/>
          <w:bCs/>
          <w:szCs w:val="22"/>
        </w:rPr>
        <w:t xml:space="preserve"> ability</w:t>
      </w:r>
      <w:r>
        <w:rPr>
          <w:rFonts w:ascii="Arial" w:hAnsi="Arial" w:cs="Arial"/>
          <w:szCs w:val="22"/>
        </w:rPr>
        <w:t xml:space="preserve">: 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Beginner</w:t>
      </w:r>
      <w:r w:rsidRPr="00D63D28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Intermediate</w:t>
      </w:r>
      <w:r w:rsidRPr="00D63D28">
        <w:rPr>
          <w:rFonts w:ascii="Arial" w:hAnsi="Arial" w:cs="Arial"/>
          <w:szCs w:val="22"/>
        </w:rPr>
        <w:tab/>
        <w:t xml:space="preserve">꙱ </w:t>
      </w:r>
      <w:r>
        <w:rPr>
          <w:rFonts w:ascii="Arial" w:hAnsi="Arial" w:cs="Arial"/>
          <w:szCs w:val="22"/>
        </w:rPr>
        <w:t>Advanced</w:t>
      </w:r>
      <w:r w:rsidRPr="002C7E5F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Professional</w:t>
      </w:r>
    </w:p>
    <w:p w14:paraId="73B83938" w14:textId="558B5A2D" w:rsidR="0080774D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SUP stance</w:t>
      </w:r>
      <w:r w:rsidRPr="00474BB4"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Natural (left leg forward)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Goofy (right leg forward)</w:t>
      </w:r>
    </w:p>
    <w:p w14:paraId="7D780610" w14:textId="4B6F4C9C" w:rsidR="0080774D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 w:rsidRPr="002C7E5F">
        <w:rPr>
          <w:rFonts w:ascii="Arial" w:hAnsi="Arial" w:cs="Arial"/>
          <w:b/>
          <w:bCs/>
          <w:szCs w:val="22"/>
        </w:rPr>
        <w:t>S</w:t>
      </w:r>
      <w:r>
        <w:rPr>
          <w:rFonts w:ascii="Arial" w:hAnsi="Arial" w:cs="Arial"/>
          <w:b/>
          <w:bCs/>
          <w:szCs w:val="22"/>
        </w:rPr>
        <w:t>UP</w:t>
      </w:r>
      <w:r w:rsidRPr="002C7E5F">
        <w:rPr>
          <w:rFonts w:ascii="Arial" w:hAnsi="Arial" w:cs="Arial"/>
          <w:b/>
          <w:bCs/>
          <w:szCs w:val="22"/>
        </w:rPr>
        <w:t xml:space="preserve"> </w:t>
      </w:r>
      <w:r w:rsidR="00BB5F82">
        <w:rPr>
          <w:rFonts w:ascii="Arial" w:hAnsi="Arial" w:cs="Arial"/>
          <w:b/>
          <w:bCs/>
          <w:szCs w:val="22"/>
        </w:rPr>
        <w:t xml:space="preserve">season </w:t>
      </w:r>
      <w:r w:rsidRPr="002C7E5F">
        <w:rPr>
          <w:rFonts w:ascii="Arial" w:hAnsi="Arial" w:cs="Arial"/>
          <w:b/>
          <w:bCs/>
          <w:szCs w:val="22"/>
        </w:rPr>
        <w:t>(tick all that may apply)</w:t>
      </w:r>
      <w:r w:rsidRPr="00D94664">
        <w:rPr>
          <w:rFonts w:ascii="Arial" w:hAnsi="Arial" w:cs="Arial"/>
          <w:b/>
          <w:bCs/>
          <w:szCs w:val="22"/>
        </w:rPr>
        <w:t>:</w:t>
      </w:r>
      <w:r w:rsidRPr="002C7E5F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 w:rsidR="005279E8">
        <w:rPr>
          <w:rFonts w:ascii="Arial" w:hAnsi="Arial" w:cs="Arial"/>
          <w:szCs w:val="22"/>
        </w:rPr>
        <w:t>Spring</w:t>
      </w:r>
      <w:r>
        <w:rPr>
          <w:rFonts w:ascii="Arial" w:hAnsi="Arial" w:cs="Arial"/>
          <w:szCs w:val="22"/>
        </w:rPr>
        <w:tab/>
      </w:r>
      <w:r w:rsidR="000423FE" w:rsidRPr="00D63D28">
        <w:rPr>
          <w:rFonts w:ascii="Arial" w:hAnsi="Arial" w:cs="Arial"/>
          <w:szCs w:val="22"/>
        </w:rPr>
        <w:t xml:space="preserve">꙱ </w:t>
      </w:r>
      <w:r w:rsidR="005279E8">
        <w:rPr>
          <w:rFonts w:ascii="Arial" w:hAnsi="Arial" w:cs="Arial"/>
          <w:szCs w:val="22"/>
        </w:rPr>
        <w:t>Summer</w:t>
      </w:r>
      <w:r w:rsidR="000423FE">
        <w:rPr>
          <w:rFonts w:ascii="Arial" w:hAnsi="Arial" w:cs="Arial"/>
          <w:szCs w:val="22"/>
        </w:rPr>
        <w:t xml:space="preserve">    </w:t>
      </w:r>
      <w:r w:rsidRPr="00D63D28">
        <w:rPr>
          <w:rFonts w:ascii="Arial" w:hAnsi="Arial" w:cs="Arial"/>
          <w:szCs w:val="22"/>
        </w:rPr>
        <w:t xml:space="preserve">꙱ </w:t>
      </w:r>
      <w:proofErr w:type="gramStart"/>
      <w:r w:rsidR="005279E8">
        <w:rPr>
          <w:rFonts w:ascii="Arial" w:hAnsi="Arial" w:cs="Arial"/>
          <w:szCs w:val="22"/>
        </w:rPr>
        <w:t>Autumn</w:t>
      </w:r>
      <w:r w:rsidR="000423FE">
        <w:rPr>
          <w:rFonts w:ascii="Arial" w:hAnsi="Arial" w:cs="Arial"/>
          <w:szCs w:val="22"/>
        </w:rPr>
        <w:t xml:space="preserve">  </w:t>
      </w:r>
      <w:r w:rsidR="005279E8">
        <w:rPr>
          <w:rFonts w:ascii="Arial" w:hAnsi="Arial" w:cs="Arial"/>
          <w:szCs w:val="22"/>
        </w:rPr>
        <w:tab/>
      </w:r>
      <w:proofErr w:type="gramEnd"/>
      <w:r w:rsidR="000423FE" w:rsidRPr="00D63D28">
        <w:rPr>
          <w:rFonts w:ascii="Arial" w:hAnsi="Arial" w:cs="Arial"/>
          <w:szCs w:val="22"/>
        </w:rPr>
        <w:t xml:space="preserve">꙱ </w:t>
      </w:r>
      <w:r w:rsidR="000423FE">
        <w:rPr>
          <w:rFonts w:ascii="Arial" w:hAnsi="Arial" w:cs="Arial"/>
          <w:szCs w:val="22"/>
        </w:rPr>
        <w:t>Winter</w:t>
      </w:r>
    </w:p>
    <w:p w14:paraId="008D833C" w14:textId="693D2363" w:rsidR="0080774D" w:rsidRPr="002C7E5F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 xml:space="preserve">Do you ever SUP during peak ultra violet radiation (i.e., sun strongest from 10am to </w:t>
      </w:r>
      <w:proofErr w:type="gramStart"/>
      <w:r>
        <w:rPr>
          <w:rFonts w:ascii="Arial" w:hAnsi="Arial" w:cs="Arial"/>
          <w:b/>
          <w:bCs/>
          <w:szCs w:val="22"/>
        </w:rPr>
        <w:t>3pm):</w:t>
      </w:r>
      <w:proofErr w:type="gramEnd"/>
    </w:p>
    <w:p w14:paraId="4C9B89FA" w14:textId="3F729555" w:rsidR="005074BA" w:rsidRPr="006B46D0" w:rsidRDefault="00940AC4" w:rsidP="006B46D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     Estimated percent of SUP time during peak </w:t>
      </w:r>
      <w:proofErr w:type="gramStart"/>
      <w:r>
        <w:rPr>
          <w:rFonts w:ascii="Arial" w:hAnsi="Arial" w:cs="Arial"/>
          <w:szCs w:val="22"/>
        </w:rPr>
        <w:t>UV:_</w:t>
      </w:r>
      <w:proofErr w:type="gramEnd"/>
      <w:r>
        <w:rPr>
          <w:rFonts w:ascii="Arial" w:hAnsi="Arial" w:cs="Arial"/>
          <w:szCs w:val="22"/>
        </w:rPr>
        <w:t>__________</w:t>
      </w:r>
    </w:p>
    <w:p w14:paraId="082BB117" w14:textId="0463ED72" w:rsidR="005074BA" w:rsidRPr="006B46D0" w:rsidRDefault="0081647B" w:rsidP="006B46D0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lastRenderedPageBreak/>
        <w:t>SKIN CANCER PR</w:t>
      </w:r>
      <w:r w:rsidR="0012721E">
        <w:rPr>
          <w:rFonts w:ascii="Arial" w:hAnsi="Arial" w:cs="Arial"/>
          <w:b/>
          <w:bCs/>
          <w:color w:val="0070C0"/>
          <w:szCs w:val="22"/>
        </w:rPr>
        <w:t>EVENTION</w:t>
      </w:r>
      <w:r>
        <w:rPr>
          <w:rFonts w:ascii="Arial" w:hAnsi="Arial" w:cs="Arial"/>
          <w:b/>
          <w:bCs/>
          <w:color w:val="0070C0"/>
          <w:szCs w:val="22"/>
        </w:rPr>
        <w:t xml:space="preserve"> STRATEGIES</w:t>
      </w:r>
    </w:p>
    <w:p w14:paraId="1FB886E9" w14:textId="3BDCF9FA" w:rsidR="004948E4" w:rsidRDefault="004948E4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Which of the following sun protection strategies do you use on a regular basis</w:t>
      </w:r>
      <w:r w:rsidR="00155A57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 xml:space="preserve"> (tick all that </w:t>
      </w:r>
      <w:r w:rsidR="0081647B">
        <w:rPr>
          <w:rFonts w:ascii="Arial" w:hAnsi="Arial" w:cs="Arial"/>
          <w:b/>
          <w:bCs/>
          <w:szCs w:val="22"/>
        </w:rPr>
        <w:t xml:space="preserve">may </w:t>
      </w:r>
      <w:r>
        <w:rPr>
          <w:rFonts w:ascii="Arial" w:hAnsi="Arial" w:cs="Arial"/>
          <w:b/>
          <w:bCs/>
          <w:szCs w:val="22"/>
        </w:rPr>
        <w:t>apply</w:t>
      </w:r>
      <w:r w:rsidR="00155A57">
        <w:rPr>
          <w:rFonts w:ascii="Arial" w:hAnsi="Arial" w:cs="Arial"/>
          <w:b/>
          <w:bCs/>
          <w:szCs w:val="22"/>
        </w:rPr>
        <w:t>)</w:t>
      </w:r>
    </w:p>
    <w:p w14:paraId="24BDF7DE" w14:textId="4C539DDC" w:rsidR="00BB5F82" w:rsidRDefault="004948E4" w:rsidP="0081647B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Surf hat</w:t>
      </w:r>
      <w:r w:rsidR="006B46D0">
        <w:rPr>
          <w:rFonts w:ascii="Arial" w:hAnsi="Arial" w:cs="Arial"/>
          <w:szCs w:val="22"/>
        </w:rPr>
        <w:t xml:space="preserve"> </w:t>
      </w:r>
      <w:r w:rsidR="00BB5F82">
        <w:rPr>
          <w:rFonts w:ascii="Arial" w:hAnsi="Arial" w:cs="Arial"/>
          <w:szCs w:val="22"/>
        </w:rPr>
        <w:tab/>
      </w:r>
      <w:r w:rsidR="00BB5F82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 Swim cap</w:t>
      </w:r>
      <w:r w:rsidR="00BB5F82">
        <w:rPr>
          <w:rFonts w:ascii="Arial" w:hAnsi="Arial" w:cs="Arial"/>
          <w:szCs w:val="22"/>
        </w:rPr>
        <w:t xml:space="preserve"> </w:t>
      </w:r>
      <w:r w:rsidR="00BB5F82">
        <w:rPr>
          <w:rFonts w:ascii="Arial" w:hAnsi="Arial" w:cs="Arial"/>
          <w:szCs w:val="22"/>
        </w:rPr>
        <w:tab/>
      </w:r>
      <w:r w:rsidR="000423FE">
        <w:rPr>
          <w:rFonts w:ascii="Arial" w:hAnsi="Arial" w:cs="Arial"/>
          <w:szCs w:val="22"/>
        </w:rPr>
        <w:tab/>
      </w:r>
      <w:r w:rsidR="00BB5F82">
        <w:rPr>
          <w:rFonts w:ascii="Arial" w:hAnsi="Arial" w:cs="Arial"/>
          <w:szCs w:val="22"/>
        </w:rPr>
        <w:tab/>
      </w:r>
      <w:r w:rsidR="006B46D0">
        <w:rPr>
          <w:rFonts w:ascii="Arial" w:hAnsi="Arial" w:cs="Arial"/>
          <w:szCs w:val="22"/>
        </w:rPr>
        <w:t xml:space="preserve"> </w:t>
      </w:r>
    </w:p>
    <w:p w14:paraId="30C001C0" w14:textId="7CE6A213" w:rsidR="00446A52" w:rsidRDefault="006B46D0" w:rsidP="0081647B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</w:t>
      </w:r>
      <w:r w:rsidR="00666C65">
        <w:rPr>
          <w:rFonts w:ascii="Arial" w:hAnsi="Arial" w:cs="Arial"/>
          <w:szCs w:val="22"/>
        </w:rPr>
        <w:t xml:space="preserve"> Short sleeve r</w:t>
      </w:r>
      <w:r w:rsidR="00666C65" w:rsidRPr="00D63D28">
        <w:rPr>
          <w:rFonts w:ascii="Arial" w:hAnsi="Arial" w:cs="Arial"/>
          <w:szCs w:val="22"/>
        </w:rPr>
        <w:t>ash</w:t>
      </w:r>
      <w:r w:rsidR="00666C65">
        <w:rPr>
          <w:rFonts w:ascii="Arial" w:hAnsi="Arial" w:cs="Arial"/>
          <w:szCs w:val="22"/>
        </w:rPr>
        <w:t xml:space="preserve"> vest</w:t>
      </w:r>
      <w:r w:rsidR="001139EB">
        <w:rPr>
          <w:rFonts w:ascii="Arial" w:hAnsi="Arial" w:cs="Arial"/>
          <w:szCs w:val="22"/>
        </w:rPr>
        <w:t xml:space="preserve"> (or wetsuit)</w:t>
      </w:r>
      <w:r w:rsidR="001139EB">
        <w:rPr>
          <w:rFonts w:ascii="Arial" w:hAnsi="Arial" w:cs="Arial"/>
          <w:szCs w:val="22"/>
        </w:rPr>
        <w:tab/>
      </w:r>
      <w:r w:rsidR="001139EB" w:rsidRPr="00D63D28">
        <w:rPr>
          <w:rFonts w:ascii="Arial" w:hAnsi="Arial" w:cs="Arial"/>
          <w:szCs w:val="22"/>
        </w:rPr>
        <w:t xml:space="preserve">꙱ </w:t>
      </w:r>
      <w:r w:rsidR="001139EB">
        <w:rPr>
          <w:rFonts w:ascii="Arial" w:hAnsi="Arial" w:cs="Arial"/>
          <w:szCs w:val="22"/>
        </w:rPr>
        <w:t>Long sleeve r</w:t>
      </w:r>
      <w:r w:rsidR="001139EB" w:rsidRPr="00D63D28">
        <w:rPr>
          <w:rFonts w:ascii="Arial" w:hAnsi="Arial" w:cs="Arial"/>
          <w:szCs w:val="22"/>
        </w:rPr>
        <w:t>ash</w:t>
      </w:r>
      <w:r w:rsidR="001139EB">
        <w:rPr>
          <w:rFonts w:ascii="Arial" w:hAnsi="Arial" w:cs="Arial"/>
          <w:szCs w:val="22"/>
        </w:rPr>
        <w:t xml:space="preserve"> vest (or wetsuit)</w:t>
      </w:r>
      <w:r>
        <w:rPr>
          <w:rFonts w:ascii="Arial" w:hAnsi="Arial" w:cs="Arial"/>
          <w:szCs w:val="22"/>
        </w:rPr>
        <w:t xml:space="preserve">   </w:t>
      </w:r>
      <w:r w:rsidR="00BB5F82">
        <w:rPr>
          <w:rFonts w:ascii="Arial" w:hAnsi="Arial" w:cs="Arial"/>
          <w:szCs w:val="22"/>
        </w:rPr>
        <w:tab/>
      </w:r>
      <w:r w:rsidR="00BB5F82">
        <w:rPr>
          <w:rFonts w:ascii="Arial" w:hAnsi="Arial" w:cs="Arial"/>
          <w:szCs w:val="22"/>
        </w:rPr>
        <w:tab/>
      </w:r>
      <w:r w:rsidR="008C2C19">
        <w:rPr>
          <w:rFonts w:ascii="Arial" w:hAnsi="Arial" w:cs="Arial"/>
          <w:szCs w:val="22"/>
        </w:rPr>
        <w:tab/>
      </w:r>
    </w:p>
    <w:p w14:paraId="4A9373B2" w14:textId="0A1784E5" w:rsidR="00BB5F82" w:rsidRPr="00666C65" w:rsidRDefault="00BB5F82" w:rsidP="0081647B">
      <w:pPr>
        <w:pStyle w:val="Default"/>
        <w:spacing w:before="80" w:after="80"/>
        <w:rPr>
          <w:rFonts w:ascii="Arial" w:hAnsi="Arial" w:cs="Arial"/>
          <w:szCs w:val="22"/>
        </w:rPr>
      </w:pPr>
      <w:r w:rsidRPr="00BB5F82">
        <w:rPr>
          <w:rFonts w:ascii="Arial" w:hAnsi="Arial" w:cs="Arial"/>
          <w:b/>
          <w:bCs/>
          <w:szCs w:val="22"/>
        </w:rPr>
        <w:t xml:space="preserve">Do you wear sunscreen? </w:t>
      </w:r>
      <w:r w:rsidR="00666C65">
        <w:rPr>
          <w:rFonts w:ascii="Arial" w:hAnsi="Arial" w:cs="Arial"/>
          <w:b/>
          <w:bCs/>
          <w:szCs w:val="22"/>
        </w:rPr>
        <w:t xml:space="preserve">   </w:t>
      </w:r>
      <w:r w:rsidR="00666C65" w:rsidRPr="00D63D28">
        <w:rPr>
          <w:rFonts w:ascii="Arial" w:hAnsi="Arial" w:cs="Arial"/>
          <w:szCs w:val="22"/>
        </w:rPr>
        <w:t>꙱ Yes</w:t>
      </w:r>
      <w:r w:rsidR="00666C65">
        <w:rPr>
          <w:rFonts w:ascii="Arial" w:hAnsi="Arial" w:cs="Arial"/>
          <w:szCs w:val="22"/>
        </w:rPr>
        <w:t xml:space="preserve"> </w:t>
      </w:r>
      <w:r w:rsidR="00666C65">
        <w:rPr>
          <w:rFonts w:ascii="Arial" w:hAnsi="Arial" w:cs="Arial"/>
          <w:szCs w:val="22"/>
        </w:rPr>
        <w:tab/>
      </w:r>
      <w:r w:rsidR="00666C65" w:rsidRPr="00D63D28">
        <w:rPr>
          <w:rFonts w:ascii="Arial" w:hAnsi="Arial" w:cs="Arial"/>
          <w:szCs w:val="22"/>
        </w:rPr>
        <w:t>꙱ No</w:t>
      </w:r>
    </w:p>
    <w:p w14:paraId="271113EC" w14:textId="4BF06B74" w:rsidR="00BB5F82" w:rsidRDefault="004948E4" w:rsidP="0081647B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 w:rsidR="00666C65">
        <w:rPr>
          <w:rFonts w:ascii="Arial" w:hAnsi="Arial" w:cs="Arial"/>
          <w:szCs w:val="22"/>
        </w:rPr>
        <w:t>Sunscreen/zinc nose</w:t>
      </w:r>
      <w:r w:rsidR="00940AC4">
        <w:rPr>
          <w:rFonts w:ascii="Arial" w:hAnsi="Arial" w:cs="Arial"/>
          <w:szCs w:val="22"/>
        </w:rPr>
        <w:t xml:space="preserve">         </w:t>
      </w:r>
      <w:r w:rsidR="00446A52" w:rsidRPr="00D63D28">
        <w:rPr>
          <w:rFonts w:ascii="Arial" w:hAnsi="Arial" w:cs="Arial"/>
          <w:szCs w:val="22"/>
        </w:rPr>
        <w:t xml:space="preserve">꙱ </w:t>
      </w:r>
      <w:r w:rsidR="00666C65">
        <w:rPr>
          <w:rFonts w:ascii="Arial" w:hAnsi="Arial" w:cs="Arial"/>
          <w:szCs w:val="22"/>
        </w:rPr>
        <w:t>Sunscreen/zinc face &amp; neck</w:t>
      </w:r>
      <w:r w:rsidR="00446A52" w:rsidRPr="00D63D28">
        <w:rPr>
          <w:rFonts w:ascii="Arial" w:hAnsi="Arial" w:cs="Arial"/>
          <w:szCs w:val="22"/>
        </w:rPr>
        <w:tab/>
        <w:t xml:space="preserve">꙱ </w:t>
      </w:r>
      <w:r w:rsidR="00666C65">
        <w:rPr>
          <w:rFonts w:ascii="Arial" w:hAnsi="Arial" w:cs="Arial"/>
          <w:szCs w:val="22"/>
        </w:rPr>
        <w:t>Sunscreen all exposed skin</w:t>
      </w:r>
    </w:p>
    <w:p w14:paraId="3A431ACA" w14:textId="0E161AAA" w:rsidR="006B46D0" w:rsidRPr="00BB5F82" w:rsidRDefault="00BB5F82" w:rsidP="0081647B">
      <w:pPr>
        <w:pStyle w:val="Default"/>
        <w:spacing w:before="80" w:after="80"/>
        <w:rPr>
          <w:rFonts w:ascii="Arial" w:hAnsi="Arial" w:cs="Arial"/>
          <w:szCs w:val="22"/>
        </w:rPr>
      </w:pPr>
      <w:r w:rsidRPr="00BB5F82">
        <w:rPr>
          <w:rFonts w:ascii="Arial" w:hAnsi="Arial" w:cs="Arial"/>
          <w:b/>
          <w:bCs/>
          <w:szCs w:val="22"/>
        </w:rPr>
        <w:t>If y</w:t>
      </w:r>
      <w:r w:rsidR="00446A52" w:rsidRPr="00BB5F82">
        <w:rPr>
          <w:rFonts w:ascii="Arial" w:hAnsi="Arial" w:cs="Arial"/>
          <w:b/>
          <w:bCs/>
          <w:szCs w:val="22"/>
        </w:rPr>
        <w:t>es</w:t>
      </w:r>
      <w:r w:rsidRPr="00BB5F82">
        <w:rPr>
          <w:rFonts w:ascii="Arial" w:hAnsi="Arial" w:cs="Arial"/>
          <w:b/>
          <w:bCs/>
          <w:szCs w:val="22"/>
        </w:rPr>
        <w:t xml:space="preserve">, do you </w:t>
      </w:r>
      <w:r w:rsidR="00446A52" w:rsidRPr="00BB5F82">
        <w:rPr>
          <w:rFonts w:ascii="Arial" w:hAnsi="Arial" w:cs="Arial"/>
          <w:b/>
          <w:bCs/>
          <w:szCs w:val="22"/>
          <w:u w:val="single"/>
        </w:rPr>
        <w:t>reapply</w:t>
      </w:r>
      <w:r w:rsidR="00446A52" w:rsidRPr="00BB5F82">
        <w:rPr>
          <w:rFonts w:ascii="Arial" w:hAnsi="Arial" w:cs="Arial"/>
          <w:b/>
          <w:bCs/>
          <w:szCs w:val="22"/>
        </w:rPr>
        <w:t xml:space="preserve"> </w:t>
      </w:r>
      <w:r w:rsidR="0048728B" w:rsidRPr="00BB5F82">
        <w:rPr>
          <w:rFonts w:ascii="Arial" w:hAnsi="Arial" w:cs="Arial"/>
          <w:b/>
          <w:bCs/>
          <w:szCs w:val="22"/>
        </w:rPr>
        <w:t xml:space="preserve">sunscreen </w:t>
      </w:r>
      <w:r w:rsidR="00446A52" w:rsidRPr="00BB5F82">
        <w:rPr>
          <w:rFonts w:ascii="Arial" w:hAnsi="Arial" w:cs="Arial"/>
          <w:b/>
          <w:bCs/>
          <w:szCs w:val="22"/>
        </w:rPr>
        <w:t xml:space="preserve">as </w:t>
      </w:r>
      <w:r w:rsidRPr="00BB5F82">
        <w:rPr>
          <w:rFonts w:ascii="Arial" w:hAnsi="Arial" w:cs="Arial"/>
          <w:b/>
          <w:bCs/>
          <w:szCs w:val="22"/>
        </w:rPr>
        <w:t>directed?</w:t>
      </w:r>
      <w:r>
        <w:rPr>
          <w:rFonts w:ascii="Arial" w:hAnsi="Arial" w:cs="Arial"/>
          <w:szCs w:val="22"/>
        </w:rPr>
        <w:t xml:space="preserve"> </w:t>
      </w:r>
      <w:r w:rsidRPr="00D63D28">
        <w:rPr>
          <w:rFonts w:ascii="Arial" w:hAnsi="Arial" w:cs="Arial"/>
          <w:szCs w:val="22"/>
        </w:rPr>
        <w:t>꙱ Yes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 No</w:t>
      </w:r>
    </w:p>
    <w:p w14:paraId="250E92B8" w14:textId="4BB357FB" w:rsidR="003643DC" w:rsidRPr="00D63D28" w:rsidRDefault="00446A52" w:rsidP="0081647B">
      <w:pPr>
        <w:pStyle w:val="Default"/>
        <w:spacing w:before="80" w:after="8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 xml:space="preserve">Do you use </w:t>
      </w:r>
      <w:r w:rsidR="0012721E">
        <w:rPr>
          <w:rFonts w:ascii="Arial" w:hAnsi="Arial" w:cs="Arial"/>
          <w:b/>
          <w:bCs/>
          <w:szCs w:val="22"/>
        </w:rPr>
        <w:t xml:space="preserve">SPF </w:t>
      </w:r>
      <w:r>
        <w:rPr>
          <w:rFonts w:ascii="Arial" w:hAnsi="Arial" w:cs="Arial"/>
          <w:b/>
          <w:bCs/>
          <w:szCs w:val="22"/>
        </w:rPr>
        <w:t>lip balm</w:t>
      </w:r>
      <w:r w:rsidR="00155A57">
        <w:rPr>
          <w:rFonts w:ascii="Arial" w:hAnsi="Arial" w:cs="Arial"/>
          <w:b/>
          <w:bCs/>
          <w:szCs w:val="22"/>
        </w:rPr>
        <w:t xml:space="preserve">? </w:t>
      </w:r>
      <w:r w:rsidRPr="00D63D28">
        <w:rPr>
          <w:rFonts w:ascii="Arial" w:hAnsi="Arial" w:cs="Arial"/>
          <w:szCs w:val="22"/>
        </w:rPr>
        <w:t>꙱ Yes</w:t>
      </w:r>
      <w:r w:rsidR="00155A57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Yes </w:t>
      </w:r>
      <w:r w:rsidRPr="00D63D28">
        <w:rPr>
          <w:rFonts w:ascii="Arial" w:hAnsi="Arial" w:cs="Arial"/>
          <w:szCs w:val="22"/>
          <w:u w:val="single"/>
        </w:rPr>
        <w:t>and</w:t>
      </w:r>
      <w:r w:rsidRPr="00D63D28">
        <w:rPr>
          <w:rFonts w:ascii="Arial" w:hAnsi="Arial" w:cs="Arial"/>
          <w:szCs w:val="22"/>
        </w:rPr>
        <w:t xml:space="preserve"> reapply as directed</w:t>
      </w:r>
      <w:r w:rsidR="0081647B">
        <w:rPr>
          <w:rFonts w:ascii="Arial" w:hAnsi="Arial" w:cs="Arial"/>
          <w:szCs w:val="22"/>
        </w:rPr>
        <w:tab/>
      </w:r>
      <w:r w:rsidR="0081647B" w:rsidRPr="00D63D28">
        <w:rPr>
          <w:rFonts w:ascii="Arial" w:hAnsi="Arial" w:cs="Arial"/>
          <w:szCs w:val="22"/>
        </w:rPr>
        <w:t>꙱ No</w:t>
      </w:r>
      <w:r w:rsidRPr="00D63D28">
        <w:rPr>
          <w:rFonts w:ascii="Arial" w:hAnsi="Arial" w:cs="Arial"/>
          <w:szCs w:val="22"/>
        </w:rPr>
        <w:tab/>
      </w:r>
    </w:p>
    <w:p w14:paraId="4A8A45C2" w14:textId="69DB0AB5" w:rsidR="003643DC" w:rsidRDefault="003643DC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conduct self/partner exams for suspicious moles on a regular basis?</w:t>
      </w:r>
    </w:p>
    <w:p w14:paraId="480EFCEC" w14:textId="5667D356" w:rsidR="004E3FDB" w:rsidRDefault="003643DC" w:rsidP="00AF1C91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ab/>
      </w:r>
      <w:r w:rsidR="00AF1C91">
        <w:rPr>
          <w:rFonts w:ascii="Arial" w:hAnsi="Arial" w:cs="Arial"/>
          <w:b/>
          <w:bCs/>
          <w:szCs w:val="22"/>
        </w:rPr>
        <w:tab/>
      </w:r>
      <w:r w:rsidR="00AF1C91">
        <w:rPr>
          <w:rFonts w:ascii="Arial" w:hAnsi="Arial" w:cs="Arial"/>
          <w:b/>
          <w:bCs/>
          <w:szCs w:val="22"/>
        </w:rPr>
        <w:tab/>
      </w:r>
      <w:r w:rsidR="00AF1C91">
        <w:rPr>
          <w:rFonts w:ascii="Arial" w:hAnsi="Arial" w:cs="Arial"/>
          <w:b/>
          <w:bCs/>
          <w:szCs w:val="22"/>
        </w:rPr>
        <w:tab/>
      </w:r>
      <w:r w:rsidR="00AF1C91"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 w:rsidR="00AF1C91">
        <w:rPr>
          <w:rFonts w:ascii="Arial" w:hAnsi="Arial" w:cs="Arial"/>
          <w:szCs w:val="22"/>
        </w:rPr>
        <w:t xml:space="preserve">            </w:t>
      </w:r>
      <w:r w:rsidRPr="00D63D28">
        <w:rPr>
          <w:rFonts w:ascii="Arial" w:hAnsi="Arial" w:cs="Arial"/>
          <w:szCs w:val="22"/>
        </w:rPr>
        <w:t>꙱ No</w:t>
      </w:r>
    </w:p>
    <w:p w14:paraId="30C34B4D" w14:textId="5F5ED823" w:rsidR="00EE0CDB" w:rsidRDefault="00EE0CDB" w:rsidP="00EE0CD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How long ago was your last skin check for skin cancer or suspicious moles?</w:t>
      </w:r>
    </w:p>
    <w:p w14:paraId="4F2CA25D" w14:textId="7B765566" w:rsidR="00EE0CDB" w:rsidRDefault="00EE0CDB" w:rsidP="00EE0CDB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&lt; 6 months </w:t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1 year   </w:t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2 years   </w:t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3 years   </w:t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4 years   </w:t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5 </w:t>
      </w:r>
      <w:proofErr w:type="gramStart"/>
      <w:r>
        <w:rPr>
          <w:rFonts w:ascii="Arial" w:hAnsi="Arial" w:cs="Arial"/>
          <w:szCs w:val="22"/>
        </w:rPr>
        <w:t xml:space="preserve">years  </w:t>
      </w:r>
      <w:r w:rsidRPr="00D63D28">
        <w:rPr>
          <w:rFonts w:ascii="Arial" w:hAnsi="Arial" w:cs="Arial"/>
          <w:szCs w:val="22"/>
        </w:rPr>
        <w:t>꙱</w:t>
      </w:r>
      <w:proofErr w:type="gramEnd"/>
      <w:r w:rsidRPr="00D63D28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5 years+  </w:t>
      </w:r>
      <w:r w:rsidRPr="00D63D28">
        <w:rPr>
          <w:rFonts w:ascii="Arial" w:hAnsi="Arial" w:cs="Arial"/>
          <w:szCs w:val="22"/>
        </w:rPr>
        <w:t xml:space="preserve">꙱ </w:t>
      </w:r>
      <w:r w:rsidR="00004F61">
        <w:rPr>
          <w:rFonts w:ascii="Arial" w:hAnsi="Arial" w:cs="Arial"/>
          <w:szCs w:val="22"/>
        </w:rPr>
        <w:t>N</w:t>
      </w:r>
      <w:r>
        <w:rPr>
          <w:rFonts w:ascii="Arial" w:hAnsi="Arial" w:cs="Arial"/>
          <w:szCs w:val="22"/>
        </w:rPr>
        <w:t>ever</w:t>
      </w:r>
    </w:p>
    <w:p w14:paraId="03854B89" w14:textId="6083563F" w:rsidR="00EE0CDB" w:rsidRDefault="00EE0CDB" w:rsidP="00EE0CD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Who performed this skin check?</w:t>
      </w:r>
    </w:p>
    <w:p w14:paraId="2BAF7A3F" w14:textId="68C407E4" w:rsidR="00EE0CDB" w:rsidRDefault="00EE0CDB" w:rsidP="00EE0CDB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Skin cancer doctor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GP  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Dermatologist  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 w:rsidR="00A522DE">
        <w:rPr>
          <w:rFonts w:ascii="Arial" w:hAnsi="Arial" w:cs="Arial"/>
          <w:szCs w:val="22"/>
        </w:rPr>
        <w:t xml:space="preserve">Plastic </w:t>
      </w:r>
      <w:r w:rsidR="00BA62E7">
        <w:rPr>
          <w:rFonts w:ascii="Arial" w:hAnsi="Arial" w:cs="Arial"/>
          <w:szCs w:val="22"/>
        </w:rPr>
        <w:t>S</w:t>
      </w:r>
      <w:r w:rsidR="00A522DE">
        <w:rPr>
          <w:rFonts w:ascii="Arial" w:hAnsi="Arial" w:cs="Arial"/>
          <w:szCs w:val="22"/>
        </w:rPr>
        <w:t>urgeon</w:t>
      </w:r>
    </w:p>
    <w:p w14:paraId="14DC561D" w14:textId="2CB2A850" w:rsidR="00A522DE" w:rsidRDefault="00A522DE" w:rsidP="00A522DE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place any significance on who is doing the skin check?</w:t>
      </w:r>
    </w:p>
    <w:p w14:paraId="261A0933" w14:textId="3DBBE5AC" w:rsidR="005074BA" w:rsidRDefault="00A522DE" w:rsidP="00A522DE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Yes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No   </w:t>
      </w:r>
    </w:p>
    <w:p w14:paraId="5733E16A" w14:textId="2157D9CB" w:rsidR="00446A52" w:rsidRPr="00BB5F82" w:rsidRDefault="005074BA" w:rsidP="00055955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ind w:left="142"/>
        <w:jc w:val="center"/>
        <w:rPr>
          <w:rFonts w:ascii="Arial" w:hAnsi="Arial" w:cs="Arial"/>
          <w:szCs w:val="22"/>
        </w:rPr>
      </w:pPr>
      <w:r w:rsidRPr="000013FF">
        <w:rPr>
          <w:rFonts w:ascii="Arial" w:hAnsi="Arial" w:cs="Arial"/>
          <w:b/>
          <w:bCs/>
          <w:noProof/>
          <w:sz w:val="10"/>
          <w:szCs w:val="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3E240" wp14:editId="7F0DD7D5">
                <wp:simplePos x="0" y="0"/>
                <wp:positionH relativeFrom="column">
                  <wp:posOffset>-4445</wp:posOffset>
                </wp:positionH>
                <wp:positionV relativeFrom="paragraph">
                  <wp:posOffset>83044</wp:posOffset>
                </wp:positionV>
                <wp:extent cx="6699250" cy="0"/>
                <wp:effectExtent l="0" t="12700" r="1905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594208F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6.55pt" to="527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" strokecolor="#4472c4 [3204]" strokeweight="2.25pt">
                <v:stroke joinstyle="miter"/>
              </v:line>
            </w:pict>
          </mc:Fallback>
        </mc:AlternateContent>
      </w:r>
      <w:r w:rsidR="00BB5F82">
        <w:rPr>
          <w:rFonts w:ascii="Arial" w:hAnsi="Arial" w:cs="Arial"/>
          <w:szCs w:val="22"/>
        </w:rPr>
        <w:br/>
      </w:r>
      <w:bookmarkStart w:id="1" w:name="_GoBack"/>
      <w:r w:rsidR="00D63D28" w:rsidRPr="00E57648">
        <w:rPr>
          <w:rFonts w:ascii="Arial" w:hAnsi="Arial" w:cs="Arial"/>
          <w:b/>
          <w:bCs/>
          <w:color w:val="2E74B5" w:themeColor="accent5" w:themeShade="BF"/>
          <w:sz w:val="28"/>
          <w:szCs w:val="22"/>
        </w:rPr>
        <w:t>Fitzpatrick Skin Type</w:t>
      </w:r>
      <w:r w:rsidR="00BA2634" w:rsidRPr="00E57648">
        <w:rPr>
          <w:rFonts w:ascii="Arial" w:hAnsi="Arial" w:cs="Arial"/>
          <w:b/>
          <w:bCs/>
          <w:color w:val="2E74B5" w:themeColor="accent5" w:themeShade="BF"/>
          <w:sz w:val="28"/>
          <w:szCs w:val="22"/>
        </w:rPr>
        <w:t xml:space="preserve"> (completed </w:t>
      </w:r>
      <w:r w:rsidR="00055955" w:rsidRPr="00E57648">
        <w:rPr>
          <w:rFonts w:ascii="Arial" w:hAnsi="Arial" w:cs="Arial"/>
          <w:b/>
          <w:bCs/>
          <w:color w:val="2E74B5" w:themeColor="accent5" w:themeShade="BF"/>
          <w:sz w:val="28"/>
          <w:szCs w:val="22"/>
        </w:rPr>
        <w:t>with the D</w:t>
      </w:r>
      <w:r w:rsidR="00BA2634" w:rsidRPr="00E57648">
        <w:rPr>
          <w:rFonts w:ascii="Arial" w:hAnsi="Arial" w:cs="Arial"/>
          <w:b/>
          <w:bCs/>
          <w:color w:val="2E74B5" w:themeColor="accent5" w:themeShade="BF"/>
          <w:sz w:val="28"/>
          <w:szCs w:val="22"/>
        </w:rPr>
        <w:t>octor)</w:t>
      </w:r>
      <w:bookmarkEnd w:id="1"/>
    </w:p>
    <w:p w14:paraId="0DD32ED9" w14:textId="24E90505" w:rsidR="00D63D28" w:rsidRPr="00D63D28" w:rsidRDefault="00D63D28" w:rsidP="00530C87">
      <w:pPr>
        <w:pStyle w:val="Default"/>
        <w:spacing w:beforeLines="80" w:before="192" w:afterLines="80" w:after="192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Eye colo</w:t>
      </w:r>
      <w:r w:rsidR="006B730E">
        <w:rPr>
          <w:rFonts w:ascii="Arial" w:hAnsi="Arial" w:cs="Arial"/>
          <w:b/>
          <w:bCs/>
          <w:szCs w:val="22"/>
        </w:rPr>
        <w:t>u</w:t>
      </w:r>
      <w:r>
        <w:rPr>
          <w:rFonts w:ascii="Arial" w:hAnsi="Arial" w:cs="Arial"/>
          <w:b/>
          <w:bCs/>
          <w:szCs w:val="22"/>
        </w:rPr>
        <w:t xml:space="preserve">r:  </w:t>
      </w:r>
      <w:r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</w:t>
      </w:r>
      <w:r w:rsidR="00B0713D">
        <w:rPr>
          <w:rFonts w:ascii="Arial" w:hAnsi="Arial" w:cs="Arial"/>
          <w:szCs w:val="22"/>
        </w:rPr>
        <w:t xml:space="preserve"> </w:t>
      </w:r>
      <w:r w:rsidRPr="00D63D28">
        <w:rPr>
          <w:rFonts w:ascii="Arial" w:hAnsi="Arial" w:cs="Arial"/>
          <w:szCs w:val="22"/>
        </w:rPr>
        <w:t>Light blue/gr</w:t>
      </w:r>
      <w:r w:rsidR="006B730E">
        <w:rPr>
          <w:rFonts w:ascii="Arial" w:hAnsi="Arial" w:cs="Arial"/>
          <w:szCs w:val="22"/>
        </w:rPr>
        <w:t>e</w:t>
      </w:r>
      <w:r w:rsidRPr="00D63D28">
        <w:rPr>
          <w:rFonts w:ascii="Arial" w:hAnsi="Arial" w:cs="Arial"/>
          <w:szCs w:val="22"/>
        </w:rPr>
        <w:t xml:space="preserve">y/green  </w:t>
      </w:r>
      <w:r w:rsidR="00B0713D">
        <w:rPr>
          <w:rFonts w:ascii="Arial" w:hAnsi="Arial" w:cs="Arial"/>
          <w:szCs w:val="22"/>
        </w:rPr>
        <w:t xml:space="preserve"> </w:t>
      </w:r>
      <w:r w:rsidRPr="00D63D28">
        <w:rPr>
          <w:rFonts w:ascii="Arial" w:hAnsi="Arial" w:cs="Arial"/>
          <w:szCs w:val="22"/>
        </w:rPr>
        <w:t>꙱</w:t>
      </w:r>
      <w:r w:rsidR="00B0713D">
        <w:rPr>
          <w:rFonts w:ascii="Arial" w:hAnsi="Arial" w:cs="Arial"/>
          <w:szCs w:val="22"/>
        </w:rPr>
        <w:t xml:space="preserve"> </w:t>
      </w:r>
      <w:r w:rsidRPr="00D63D28">
        <w:rPr>
          <w:rFonts w:ascii="Arial" w:hAnsi="Arial" w:cs="Arial"/>
          <w:szCs w:val="22"/>
        </w:rPr>
        <w:t>Blue/gr</w:t>
      </w:r>
      <w:r w:rsidR="006B730E">
        <w:rPr>
          <w:rFonts w:ascii="Arial" w:hAnsi="Arial" w:cs="Arial"/>
          <w:szCs w:val="22"/>
        </w:rPr>
        <w:t>e</w:t>
      </w:r>
      <w:r w:rsidRPr="00D63D28">
        <w:rPr>
          <w:rFonts w:ascii="Arial" w:hAnsi="Arial" w:cs="Arial"/>
          <w:szCs w:val="22"/>
        </w:rPr>
        <w:t>y/green</w:t>
      </w:r>
      <w:r w:rsidRPr="00D63D28">
        <w:rPr>
          <w:rFonts w:ascii="Arial" w:hAnsi="Arial" w:cs="Arial"/>
          <w:szCs w:val="22"/>
        </w:rPr>
        <w:tab/>
        <w:t>꙱ Hazel/light brown</w:t>
      </w:r>
    </w:p>
    <w:p w14:paraId="5A5FD0B9" w14:textId="62C11900" w:rsidR="009E17FB" w:rsidRPr="00B0713D" w:rsidRDefault="00D63D28" w:rsidP="002303A7">
      <w:pPr>
        <w:pStyle w:val="Default"/>
        <w:spacing w:beforeLines="80" w:before="192" w:afterLines="80" w:after="192" w:line="276" w:lineRule="auto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</w:r>
      <w:r w:rsidR="006B730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</w:t>
      </w:r>
      <w:r w:rsidR="00B0713D">
        <w:rPr>
          <w:rFonts w:ascii="Arial" w:hAnsi="Arial" w:cs="Arial"/>
          <w:szCs w:val="22"/>
        </w:rPr>
        <w:t xml:space="preserve"> </w:t>
      </w:r>
      <w:r w:rsidRPr="00D63D28">
        <w:rPr>
          <w:rFonts w:ascii="Arial" w:hAnsi="Arial" w:cs="Arial"/>
          <w:szCs w:val="22"/>
        </w:rPr>
        <w:t>Dark brown</w:t>
      </w:r>
      <w:r w:rsidRPr="00D63D28">
        <w:rPr>
          <w:rFonts w:ascii="Arial" w:hAnsi="Arial" w:cs="Arial"/>
          <w:szCs w:val="22"/>
        </w:rPr>
        <w:tab/>
      </w:r>
      <w:r w:rsidR="006B730E">
        <w:rPr>
          <w:rFonts w:ascii="Arial" w:hAnsi="Arial" w:cs="Arial"/>
          <w:szCs w:val="22"/>
        </w:rPr>
        <w:t xml:space="preserve">        </w:t>
      </w:r>
      <w:r w:rsidRPr="00D63D28">
        <w:rPr>
          <w:rFonts w:ascii="Arial" w:hAnsi="Arial" w:cs="Arial"/>
          <w:szCs w:val="22"/>
        </w:rPr>
        <w:t>꙱</w:t>
      </w:r>
      <w:r w:rsidR="00B0713D">
        <w:rPr>
          <w:rFonts w:ascii="Arial" w:hAnsi="Arial" w:cs="Arial"/>
          <w:szCs w:val="22"/>
        </w:rPr>
        <w:t xml:space="preserve"> </w:t>
      </w:r>
      <w:r w:rsidRPr="00D63D28">
        <w:rPr>
          <w:rFonts w:ascii="Arial" w:hAnsi="Arial" w:cs="Arial"/>
          <w:szCs w:val="22"/>
        </w:rPr>
        <w:t>Brownish black</w:t>
      </w:r>
      <w:r w:rsidR="00B0713D">
        <w:rPr>
          <w:rFonts w:ascii="Arial" w:hAnsi="Arial" w:cs="Arial"/>
          <w:szCs w:val="22"/>
        </w:rPr>
        <w:br/>
      </w:r>
      <w:r>
        <w:rPr>
          <w:rFonts w:ascii="Arial" w:hAnsi="Arial" w:cs="Arial"/>
          <w:b/>
          <w:bCs/>
          <w:szCs w:val="22"/>
        </w:rPr>
        <w:t>Natural hair</w:t>
      </w:r>
      <w:r w:rsidR="00B0713D">
        <w:rPr>
          <w:rFonts w:ascii="Arial" w:hAnsi="Arial" w:cs="Arial"/>
          <w:b/>
          <w:bCs/>
          <w:szCs w:val="22"/>
        </w:rPr>
        <w:t xml:space="preserve"> colour:</w:t>
      </w:r>
      <w:r>
        <w:rPr>
          <w:rFonts w:ascii="Arial" w:hAnsi="Arial" w:cs="Arial"/>
          <w:b/>
          <w:bCs/>
          <w:szCs w:val="22"/>
        </w:rPr>
        <w:t xml:space="preserve"> </w:t>
      </w:r>
      <w:r w:rsidR="00B0713D">
        <w:rPr>
          <w:rFonts w:ascii="Arial" w:hAnsi="Arial" w:cs="Arial"/>
          <w:b/>
          <w:bCs/>
          <w:szCs w:val="22"/>
        </w:rPr>
        <w:br/>
      </w:r>
      <w:r w:rsidR="00B0713D">
        <w:rPr>
          <w:rFonts w:ascii="Arial" w:hAnsi="Arial" w:cs="Arial"/>
          <w:b/>
          <w:bCs/>
          <w:szCs w:val="22"/>
        </w:rPr>
        <w:tab/>
      </w:r>
      <w:r w:rsidR="00B0713D">
        <w:rPr>
          <w:rFonts w:ascii="Arial" w:hAnsi="Arial" w:cs="Arial"/>
          <w:b/>
          <w:bCs/>
          <w:szCs w:val="22"/>
        </w:rPr>
        <w:tab/>
      </w:r>
      <w:r w:rsidR="00B0713D"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</w:t>
      </w:r>
      <w:r w:rsidR="00B0713D">
        <w:rPr>
          <w:rFonts w:ascii="Arial" w:hAnsi="Arial" w:cs="Arial"/>
          <w:szCs w:val="22"/>
        </w:rPr>
        <w:t xml:space="preserve"> </w:t>
      </w:r>
      <w:r w:rsidR="00550805">
        <w:rPr>
          <w:rFonts w:ascii="Arial" w:hAnsi="Arial" w:cs="Arial"/>
          <w:szCs w:val="22"/>
        </w:rPr>
        <w:t>R</w:t>
      </w:r>
      <w:r w:rsidRPr="00D63D28">
        <w:rPr>
          <w:rFonts w:ascii="Arial" w:hAnsi="Arial" w:cs="Arial"/>
          <w:szCs w:val="22"/>
        </w:rPr>
        <w:t>ed/light blonde</w:t>
      </w:r>
      <w:r w:rsidRPr="00D63D28">
        <w:rPr>
          <w:rFonts w:ascii="Arial" w:hAnsi="Arial" w:cs="Arial"/>
          <w:szCs w:val="22"/>
        </w:rPr>
        <w:tab/>
      </w:r>
      <w:r w:rsidR="006E5A9B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</w:t>
      </w:r>
      <w:r w:rsidR="00B0713D">
        <w:rPr>
          <w:rFonts w:ascii="Arial" w:hAnsi="Arial" w:cs="Arial"/>
          <w:szCs w:val="22"/>
        </w:rPr>
        <w:t xml:space="preserve"> </w:t>
      </w:r>
      <w:r w:rsidR="00550805">
        <w:rPr>
          <w:rFonts w:ascii="Arial" w:hAnsi="Arial" w:cs="Arial"/>
          <w:szCs w:val="22"/>
        </w:rPr>
        <w:t>B</w:t>
      </w:r>
      <w:r w:rsidR="009E17FB">
        <w:rPr>
          <w:rFonts w:ascii="Arial" w:hAnsi="Arial" w:cs="Arial"/>
          <w:szCs w:val="22"/>
        </w:rPr>
        <w:t>londe</w:t>
      </w:r>
      <w:r w:rsidR="009E17FB">
        <w:rPr>
          <w:rFonts w:ascii="Arial" w:hAnsi="Arial" w:cs="Arial"/>
          <w:szCs w:val="22"/>
        </w:rPr>
        <w:tab/>
      </w:r>
      <w:r w:rsidR="009E17FB">
        <w:rPr>
          <w:rFonts w:ascii="Arial" w:hAnsi="Arial" w:cs="Arial"/>
          <w:szCs w:val="22"/>
        </w:rPr>
        <w:tab/>
      </w:r>
      <w:r w:rsidR="009E17FB" w:rsidRPr="00D63D28">
        <w:rPr>
          <w:rFonts w:ascii="Arial" w:hAnsi="Arial" w:cs="Arial"/>
          <w:szCs w:val="22"/>
        </w:rPr>
        <w:t xml:space="preserve">꙱ </w:t>
      </w:r>
      <w:r w:rsidR="00550805">
        <w:rPr>
          <w:rFonts w:ascii="Arial" w:hAnsi="Arial" w:cs="Arial"/>
          <w:szCs w:val="22"/>
        </w:rPr>
        <w:t>D</w:t>
      </w:r>
      <w:r w:rsidR="009E17FB">
        <w:rPr>
          <w:rFonts w:ascii="Arial" w:hAnsi="Arial" w:cs="Arial"/>
          <w:szCs w:val="22"/>
        </w:rPr>
        <w:t>ark blonde or light brown</w:t>
      </w:r>
    </w:p>
    <w:p w14:paraId="154F8A1C" w14:textId="12C7A9AA" w:rsidR="004E3FDB" w:rsidRDefault="009E17FB" w:rsidP="002303A7">
      <w:pPr>
        <w:pStyle w:val="Default"/>
        <w:spacing w:beforeLines="80" w:before="192" w:afterLines="80" w:after="192"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Dark</w:t>
      </w:r>
      <w:r w:rsidRPr="00D63D28">
        <w:rPr>
          <w:rFonts w:ascii="Arial" w:hAnsi="Arial" w:cs="Arial"/>
          <w:szCs w:val="22"/>
        </w:rPr>
        <w:t xml:space="preserve"> brown</w:t>
      </w:r>
      <w:r>
        <w:rPr>
          <w:rFonts w:ascii="Arial" w:hAnsi="Arial" w:cs="Arial"/>
          <w:szCs w:val="22"/>
        </w:rPr>
        <w:tab/>
      </w:r>
      <w:r w:rsidR="006E5A9B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Black</w:t>
      </w:r>
      <w:r w:rsidR="00B0713D">
        <w:rPr>
          <w:rFonts w:ascii="Arial" w:hAnsi="Arial" w:cs="Arial"/>
          <w:szCs w:val="22"/>
        </w:rPr>
        <w:br/>
      </w:r>
      <w:r w:rsidR="004E3FDB">
        <w:rPr>
          <w:rFonts w:ascii="Arial" w:hAnsi="Arial" w:cs="Arial"/>
          <w:b/>
          <w:bCs/>
          <w:szCs w:val="22"/>
        </w:rPr>
        <w:t>Natural skin colo</w:t>
      </w:r>
      <w:r w:rsidR="006B730E">
        <w:rPr>
          <w:rFonts w:ascii="Arial" w:hAnsi="Arial" w:cs="Arial"/>
          <w:b/>
          <w:bCs/>
          <w:szCs w:val="22"/>
        </w:rPr>
        <w:t>u</w:t>
      </w:r>
      <w:r w:rsidR="004E3FDB">
        <w:rPr>
          <w:rFonts w:ascii="Arial" w:hAnsi="Arial" w:cs="Arial"/>
          <w:b/>
          <w:bCs/>
          <w:szCs w:val="22"/>
        </w:rPr>
        <w:t>r:</w:t>
      </w:r>
      <w:r w:rsidR="00B0713D">
        <w:rPr>
          <w:rFonts w:ascii="Arial" w:hAnsi="Arial" w:cs="Arial"/>
          <w:b/>
          <w:bCs/>
          <w:szCs w:val="22"/>
        </w:rPr>
        <w:br/>
      </w:r>
      <w:r w:rsidR="00B0713D">
        <w:rPr>
          <w:rFonts w:ascii="Arial" w:hAnsi="Arial" w:cs="Arial"/>
          <w:b/>
          <w:bCs/>
          <w:szCs w:val="22"/>
        </w:rPr>
        <w:tab/>
      </w:r>
      <w:r w:rsidR="00B0713D">
        <w:rPr>
          <w:rFonts w:ascii="Arial" w:hAnsi="Arial" w:cs="Arial"/>
          <w:b/>
          <w:bCs/>
          <w:szCs w:val="22"/>
        </w:rPr>
        <w:tab/>
      </w:r>
      <w:r w:rsidR="00B0713D">
        <w:rPr>
          <w:rFonts w:ascii="Arial" w:hAnsi="Arial" w:cs="Arial"/>
          <w:b/>
          <w:bCs/>
          <w:szCs w:val="22"/>
        </w:rPr>
        <w:tab/>
      </w:r>
      <w:proofErr w:type="gramStart"/>
      <w:r w:rsidR="004E3FDB" w:rsidRPr="00D63D28">
        <w:rPr>
          <w:rFonts w:ascii="Arial" w:hAnsi="Arial" w:cs="Arial"/>
          <w:szCs w:val="22"/>
        </w:rPr>
        <w:t xml:space="preserve">꙱  </w:t>
      </w:r>
      <w:r w:rsidR="004E3FDB">
        <w:rPr>
          <w:rFonts w:ascii="Arial" w:hAnsi="Arial" w:cs="Arial"/>
          <w:szCs w:val="22"/>
        </w:rPr>
        <w:t>Ivory</w:t>
      </w:r>
      <w:proofErr w:type="gramEnd"/>
      <w:r w:rsidR="004E3FDB">
        <w:rPr>
          <w:rFonts w:ascii="Arial" w:hAnsi="Arial" w:cs="Arial"/>
          <w:szCs w:val="22"/>
        </w:rPr>
        <w:t xml:space="preserve"> white</w:t>
      </w:r>
      <w:r w:rsidR="004E3FDB" w:rsidRPr="00D63D28">
        <w:rPr>
          <w:rFonts w:ascii="Arial" w:hAnsi="Arial" w:cs="Arial"/>
          <w:szCs w:val="22"/>
        </w:rPr>
        <w:tab/>
        <w:t xml:space="preserve">꙱  </w:t>
      </w:r>
      <w:r w:rsidR="004E3FDB">
        <w:rPr>
          <w:rFonts w:ascii="Arial" w:hAnsi="Arial" w:cs="Arial"/>
          <w:szCs w:val="22"/>
        </w:rPr>
        <w:t>Fair or pale</w:t>
      </w:r>
      <w:r w:rsidR="004E3FDB">
        <w:rPr>
          <w:rFonts w:ascii="Arial" w:hAnsi="Arial" w:cs="Arial"/>
          <w:szCs w:val="22"/>
        </w:rPr>
        <w:tab/>
      </w:r>
      <w:r w:rsidR="004E3FDB" w:rsidRPr="00D63D28">
        <w:rPr>
          <w:rFonts w:ascii="Arial" w:hAnsi="Arial" w:cs="Arial"/>
          <w:szCs w:val="22"/>
        </w:rPr>
        <w:t xml:space="preserve">꙱ </w:t>
      </w:r>
      <w:r w:rsidR="004E3FDB">
        <w:rPr>
          <w:rFonts w:ascii="Arial" w:hAnsi="Arial" w:cs="Arial"/>
          <w:szCs w:val="22"/>
        </w:rPr>
        <w:t>Fair to beige with golden undertone</w:t>
      </w:r>
    </w:p>
    <w:p w14:paraId="2A556F64" w14:textId="4C03CE38" w:rsidR="004E3FDB" w:rsidRPr="00B0713D" w:rsidRDefault="004E3FDB" w:rsidP="002303A7">
      <w:pPr>
        <w:pStyle w:val="Default"/>
        <w:spacing w:beforeLines="80" w:before="192" w:afterLines="80" w:after="192" w:line="276" w:lineRule="auto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Olive or light brown</w:t>
      </w:r>
      <w:r w:rsidR="00B0713D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Dark brown or black</w:t>
      </w:r>
      <w:r w:rsidR="00B0713D">
        <w:rPr>
          <w:rFonts w:ascii="Arial" w:hAnsi="Arial" w:cs="Arial"/>
          <w:szCs w:val="22"/>
        </w:rPr>
        <w:br/>
      </w:r>
      <w:r>
        <w:rPr>
          <w:rFonts w:ascii="Arial" w:hAnsi="Arial" w:cs="Arial"/>
          <w:b/>
          <w:bCs/>
          <w:szCs w:val="22"/>
        </w:rPr>
        <w:t xml:space="preserve">Freckles </w:t>
      </w:r>
      <w:r w:rsidR="00A81F50">
        <w:rPr>
          <w:rFonts w:ascii="Arial" w:hAnsi="Arial" w:cs="Arial"/>
          <w:b/>
          <w:bCs/>
          <w:szCs w:val="22"/>
        </w:rPr>
        <w:t xml:space="preserve">on </w:t>
      </w:r>
      <w:r>
        <w:rPr>
          <w:rFonts w:ascii="Arial" w:hAnsi="Arial" w:cs="Arial"/>
          <w:b/>
          <w:bCs/>
          <w:szCs w:val="22"/>
        </w:rPr>
        <w:t>exposed</w:t>
      </w:r>
      <w:r w:rsidR="00B0713D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or unexposed areas</w:t>
      </w:r>
      <w:r w:rsidR="0074441E">
        <w:rPr>
          <w:rFonts w:ascii="Arial" w:hAnsi="Arial" w:cs="Arial"/>
          <w:b/>
          <w:bCs/>
          <w:szCs w:val="22"/>
        </w:rPr>
        <w:t>:</w:t>
      </w:r>
      <w:r w:rsidR="00B0713D">
        <w:rPr>
          <w:rFonts w:ascii="Arial" w:hAnsi="Arial" w:cs="Arial"/>
          <w:b/>
          <w:bCs/>
          <w:szCs w:val="22"/>
        </w:rPr>
        <w:br/>
        <w:t xml:space="preserve"> </w:t>
      </w:r>
      <w:r w:rsidR="00B0713D">
        <w:rPr>
          <w:rFonts w:ascii="Arial" w:hAnsi="Arial" w:cs="Arial"/>
          <w:b/>
          <w:bCs/>
          <w:szCs w:val="22"/>
        </w:rPr>
        <w:tab/>
      </w:r>
      <w:r w:rsidR="00B0713D">
        <w:rPr>
          <w:rFonts w:ascii="Arial" w:hAnsi="Arial" w:cs="Arial"/>
          <w:b/>
          <w:bCs/>
          <w:szCs w:val="22"/>
        </w:rPr>
        <w:tab/>
      </w:r>
      <w:r w:rsidR="00B0713D">
        <w:rPr>
          <w:rFonts w:ascii="Arial" w:hAnsi="Arial" w:cs="Arial"/>
          <w:b/>
          <w:bCs/>
          <w:szCs w:val="22"/>
        </w:rPr>
        <w:tab/>
      </w:r>
      <w:proofErr w:type="gramStart"/>
      <w:r w:rsidRPr="00D63D28">
        <w:rPr>
          <w:rFonts w:ascii="Arial" w:hAnsi="Arial" w:cs="Arial"/>
          <w:szCs w:val="22"/>
        </w:rPr>
        <w:t xml:space="preserve">꙱  </w:t>
      </w:r>
      <w:r>
        <w:rPr>
          <w:rFonts w:ascii="Arial" w:hAnsi="Arial" w:cs="Arial"/>
          <w:szCs w:val="22"/>
        </w:rPr>
        <w:t>Many</w:t>
      </w:r>
      <w:proofErr w:type="gramEnd"/>
      <w:r w:rsidRPr="00D63D28">
        <w:rPr>
          <w:rFonts w:ascii="Arial" w:hAnsi="Arial" w:cs="Arial"/>
          <w:szCs w:val="22"/>
        </w:rPr>
        <w:tab/>
      </w:r>
      <w:r w:rsidR="00B0713D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 </w:t>
      </w:r>
      <w:r>
        <w:rPr>
          <w:rFonts w:ascii="Arial" w:hAnsi="Arial" w:cs="Arial"/>
          <w:szCs w:val="22"/>
        </w:rPr>
        <w:t>Several</w:t>
      </w:r>
    </w:p>
    <w:p w14:paraId="11405E0A" w14:textId="729AC8B6" w:rsidR="0074441E" w:rsidRPr="00B0713D" w:rsidRDefault="004E3FDB" w:rsidP="002303A7">
      <w:pPr>
        <w:pStyle w:val="Default"/>
        <w:spacing w:beforeLines="80" w:before="192" w:afterLines="80" w:after="192" w:line="276" w:lineRule="auto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A few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Very few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None</w:t>
      </w:r>
      <w:r w:rsidR="00B0713D">
        <w:rPr>
          <w:rFonts w:ascii="Arial" w:hAnsi="Arial" w:cs="Arial"/>
          <w:szCs w:val="22"/>
        </w:rPr>
        <w:br/>
      </w:r>
      <w:r w:rsidR="0074441E">
        <w:rPr>
          <w:rFonts w:ascii="Arial" w:hAnsi="Arial" w:cs="Arial"/>
          <w:b/>
          <w:bCs/>
          <w:szCs w:val="22"/>
        </w:rPr>
        <w:t xml:space="preserve">How does your skin respond to the </w:t>
      </w:r>
      <w:proofErr w:type="gramStart"/>
      <w:r w:rsidR="0074441E">
        <w:rPr>
          <w:rFonts w:ascii="Arial" w:hAnsi="Arial" w:cs="Arial"/>
          <w:b/>
          <w:bCs/>
          <w:szCs w:val="22"/>
        </w:rPr>
        <w:t>sun</w:t>
      </w:r>
      <w:r w:rsidR="002303A7">
        <w:rPr>
          <w:rFonts w:ascii="Arial" w:hAnsi="Arial" w:cs="Arial"/>
          <w:b/>
          <w:bCs/>
          <w:szCs w:val="22"/>
        </w:rPr>
        <w:t>?</w:t>
      </w:r>
      <w:r w:rsidR="0074441E">
        <w:rPr>
          <w:rFonts w:ascii="Arial" w:hAnsi="Arial" w:cs="Arial"/>
          <w:b/>
          <w:bCs/>
          <w:szCs w:val="22"/>
        </w:rPr>
        <w:t>:</w:t>
      </w:r>
      <w:proofErr w:type="gramEnd"/>
      <w:r w:rsidR="002303A7">
        <w:rPr>
          <w:rFonts w:ascii="Arial" w:hAnsi="Arial" w:cs="Arial"/>
          <w:b/>
          <w:bCs/>
          <w:szCs w:val="22"/>
        </w:rPr>
        <w:br/>
      </w:r>
      <w:r w:rsidR="00B0713D">
        <w:rPr>
          <w:rFonts w:ascii="Arial" w:hAnsi="Arial" w:cs="Arial"/>
          <w:b/>
          <w:bCs/>
          <w:szCs w:val="22"/>
        </w:rPr>
        <w:tab/>
      </w:r>
      <w:r w:rsidR="00B0713D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b/>
          <w:bCs/>
          <w:szCs w:val="22"/>
        </w:rPr>
        <w:tab/>
      </w:r>
      <w:r w:rsidR="0074441E" w:rsidRPr="00D63D28">
        <w:rPr>
          <w:rFonts w:ascii="Arial" w:hAnsi="Arial" w:cs="Arial"/>
          <w:szCs w:val="22"/>
        </w:rPr>
        <w:t xml:space="preserve">꙱  </w:t>
      </w:r>
      <w:r w:rsidR="0074441E">
        <w:rPr>
          <w:rFonts w:ascii="Arial" w:hAnsi="Arial" w:cs="Arial"/>
          <w:szCs w:val="22"/>
        </w:rPr>
        <w:t>Always burns/blisters/peels</w:t>
      </w:r>
      <w:r w:rsidR="002303A7">
        <w:rPr>
          <w:rFonts w:ascii="Arial" w:hAnsi="Arial" w:cs="Arial"/>
          <w:szCs w:val="22"/>
        </w:rPr>
        <w:t xml:space="preserve"> </w:t>
      </w:r>
      <w:r w:rsidR="002303A7">
        <w:rPr>
          <w:rFonts w:ascii="Arial" w:hAnsi="Arial" w:cs="Arial"/>
          <w:szCs w:val="22"/>
        </w:rPr>
        <w:tab/>
      </w:r>
      <w:r w:rsidR="002303A7">
        <w:rPr>
          <w:rFonts w:ascii="Arial" w:hAnsi="Arial" w:cs="Arial"/>
          <w:szCs w:val="22"/>
        </w:rPr>
        <w:tab/>
      </w:r>
      <w:r w:rsidR="002303A7" w:rsidRPr="00D63D28">
        <w:rPr>
          <w:rFonts w:ascii="Arial" w:hAnsi="Arial" w:cs="Arial"/>
          <w:szCs w:val="22"/>
        </w:rPr>
        <w:t xml:space="preserve">꙱ </w:t>
      </w:r>
      <w:r w:rsidR="002303A7">
        <w:rPr>
          <w:rFonts w:ascii="Arial" w:hAnsi="Arial" w:cs="Arial"/>
          <w:szCs w:val="22"/>
        </w:rPr>
        <w:t>Often burns/blisters/peels</w:t>
      </w:r>
    </w:p>
    <w:p w14:paraId="5E2CC919" w14:textId="55CEDD26" w:rsidR="0074441E" w:rsidRDefault="0074441E" w:rsidP="002303A7">
      <w:pPr>
        <w:pStyle w:val="Default"/>
        <w:spacing w:beforeLines="80" w:before="192" w:afterLines="80" w:after="192"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proofErr w:type="gramStart"/>
      <w:r w:rsidRPr="00D63D28">
        <w:rPr>
          <w:rFonts w:ascii="Arial" w:hAnsi="Arial" w:cs="Arial"/>
          <w:szCs w:val="22"/>
        </w:rPr>
        <w:t xml:space="preserve">꙱  </w:t>
      </w:r>
      <w:r>
        <w:rPr>
          <w:rFonts w:ascii="Arial" w:hAnsi="Arial" w:cs="Arial"/>
          <w:szCs w:val="22"/>
        </w:rPr>
        <w:t>Burns</w:t>
      </w:r>
      <w:proofErr w:type="gramEnd"/>
      <w:r>
        <w:rPr>
          <w:rFonts w:ascii="Arial" w:hAnsi="Arial" w:cs="Arial"/>
          <w:szCs w:val="22"/>
        </w:rPr>
        <w:t xml:space="preserve"> moderately</w:t>
      </w:r>
      <w:r w:rsidR="002303A7">
        <w:rPr>
          <w:rFonts w:ascii="Arial" w:hAnsi="Arial" w:cs="Arial"/>
          <w:szCs w:val="22"/>
        </w:rPr>
        <w:tab/>
      </w:r>
      <w:r w:rsidR="002303A7" w:rsidRPr="00D63D28">
        <w:rPr>
          <w:rFonts w:ascii="Arial" w:hAnsi="Arial" w:cs="Arial"/>
          <w:szCs w:val="22"/>
        </w:rPr>
        <w:t xml:space="preserve">꙱  </w:t>
      </w:r>
      <w:r w:rsidR="002303A7">
        <w:rPr>
          <w:rFonts w:ascii="Arial" w:hAnsi="Arial" w:cs="Arial"/>
          <w:szCs w:val="22"/>
        </w:rPr>
        <w:t>Burns rarely, if at all</w:t>
      </w:r>
      <w:r w:rsidR="002303A7">
        <w:rPr>
          <w:rFonts w:ascii="Arial" w:hAnsi="Arial" w:cs="Arial"/>
          <w:szCs w:val="22"/>
        </w:rPr>
        <w:tab/>
      </w:r>
      <w:r w:rsidR="002303A7" w:rsidRPr="00D63D28">
        <w:rPr>
          <w:rFonts w:ascii="Arial" w:hAnsi="Arial" w:cs="Arial"/>
          <w:szCs w:val="22"/>
        </w:rPr>
        <w:t xml:space="preserve">꙱  </w:t>
      </w:r>
      <w:r w:rsidR="002303A7">
        <w:rPr>
          <w:rFonts w:ascii="Arial" w:hAnsi="Arial" w:cs="Arial"/>
          <w:szCs w:val="22"/>
        </w:rPr>
        <w:t>Never burns</w:t>
      </w:r>
      <w:r w:rsidR="002303A7">
        <w:rPr>
          <w:rFonts w:ascii="Arial" w:hAnsi="Arial" w:cs="Arial"/>
          <w:szCs w:val="22"/>
        </w:rPr>
        <w:br/>
      </w:r>
      <w:r>
        <w:rPr>
          <w:rFonts w:ascii="Arial" w:hAnsi="Arial" w:cs="Arial"/>
          <w:b/>
          <w:bCs/>
          <w:szCs w:val="22"/>
        </w:rPr>
        <w:t>Does your skin tan</w:t>
      </w:r>
      <w:r w:rsidR="002303A7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>:</w:t>
      </w:r>
      <w:r w:rsidR="002303A7">
        <w:rPr>
          <w:rFonts w:ascii="Arial" w:hAnsi="Arial" w:cs="Arial"/>
          <w:b/>
          <w:bCs/>
          <w:szCs w:val="22"/>
        </w:rPr>
        <w:br/>
      </w:r>
      <w:r w:rsidR="002303A7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</w:t>
      </w:r>
      <w:r w:rsidR="00940AC4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Never, I always burn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 </w:t>
      </w:r>
      <w:r w:rsidR="00940AC4">
        <w:rPr>
          <w:rFonts w:ascii="Arial" w:hAnsi="Arial" w:cs="Arial"/>
          <w:szCs w:val="22"/>
        </w:rPr>
        <w:t>Rarely</w:t>
      </w:r>
    </w:p>
    <w:p w14:paraId="01A09CDC" w14:textId="297E799E" w:rsidR="000013FF" w:rsidRDefault="0074441E" w:rsidP="002303A7">
      <w:pPr>
        <w:pStyle w:val="Default"/>
        <w:spacing w:beforeLines="80" w:before="192" w:afterLines="80" w:after="192"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</w:t>
      </w:r>
      <w:r w:rsidR="00940AC4">
        <w:rPr>
          <w:rFonts w:ascii="Arial" w:hAnsi="Arial" w:cs="Arial"/>
          <w:szCs w:val="22"/>
        </w:rPr>
        <w:t xml:space="preserve"> </w:t>
      </w:r>
      <w:r w:rsidR="000013FF">
        <w:rPr>
          <w:rFonts w:ascii="Arial" w:hAnsi="Arial" w:cs="Arial"/>
          <w:szCs w:val="22"/>
        </w:rPr>
        <w:t>Sometimes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proofErr w:type="gramStart"/>
      <w:r w:rsidRPr="00D63D28">
        <w:rPr>
          <w:rFonts w:ascii="Arial" w:hAnsi="Arial" w:cs="Arial"/>
          <w:szCs w:val="22"/>
        </w:rPr>
        <w:t xml:space="preserve">꙱  </w:t>
      </w:r>
      <w:r w:rsidR="000013FF">
        <w:rPr>
          <w:rFonts w:ascii="Arial" w:hAnsi="Arial" w:cs="Arial"/>
          <w:szCs w:val="22"/>
        </w:rPr>
        <w:t>Often</w:t>
      </w:r>
      <w:proofErr w:type="gramEnd"/>
      <w:r w:rsidR="000013FF">
        <w:rPr>
          <w:rFonts w:ascii="Arial" w:hAnsi="Arial" w:cs="Arial"/>
          <w:szCs w:val="22"/>
        </w:rPr>
        <w:tab/>
      </w:r>
      <w:r w:rsidR="000013FF" w:rsidRPr="00D63D28">
        <w:rPr>
          <w:rFonts w:ascii="Arial" w:hAnsi="Arial" w:cs="Arial"/>
          <w:szCs w:val="22"/>
        </w:rPr>
        <w:t xml:space="preserve">꙱  </w:t>
      </w:r>
      <w:r w:rsidR="000013FF">
        <w:rPr>
          <w:rFonts w:ascii="Arial" w:hAnsi="Arial" w:cs="Arial"/>
          <w:szCs w:val="22"/>
        </w:rPr>
        <w:t>Always</w:t>
      </w:r>
      <w:r w:rsidR="002303A7">
        <w:rPr>
          <w:rFonts w:ascii="Arial" w:hAnsi="Arial" w:cs="Arial"/>
          <w:szCs w:val="22"/>
        </w:rPr>
        <w:br/>
      </w:r>
      <w:r w:rsidR="000013FF">
        <w:rPr>
          <w:rFonts w:ascii="Arial" w:hAnsi="Arial" w:cs="Arial"/>
          <w:b/>
          <w:bCs/>
          <w:szCs w:val="22"/>
        </w:rPr>
        <w:t>How deeply do you tan</w:t>
      </w:r>
      <w:r w:rsidR="002303A7">
        <w:rPr>
          <w:rFonts w:ascii="Arial" w:hAnsi="Arial" w:cs="Arial"/>
          <w:b/>
          <w:bCs/>
          <w:szCs w:val="22"/>
        </w:rPr>
        <w:t>?</w:t>
      </w:r>
      <w:r w:rsidR="000013FF">
        <w:rPr>
          <w:rFonts w:ascii="Arial" w:hAnsi="Arial" w:cs="Arial"/>
          <w:b/>
          <w:bCs/>
          <w:szCs w:val="22"/>
        </w:rPr>
        <w:t>:</w:t>
      </w:r>
      <w:r w:rsidR="002303A7">
        <w:rPr>
          <w:rFonts w:ascii="Arial" w:hAnsi="Arial" w:cs="Arial"/>
          <w:b/>
          <w:bCs/>
          <w:szCs w:val="22"/>
        </w:rPr>
        <w:br/>
      </w:r>
      <w:r w:rsidR="002303A7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b/>
          <w:bCs/>
          <w:szCs w:val="22"/>
        </w:rPr>
        <w:tab/>
      </w:r>
      <w:r w:rsidR="000013FF" w:rsidRPr="00D63D28">
        <w:rPr>
          <w:rFonts w:ascii="Arial" w:hAnsi="Arial" w:cs="Arial"/>
          <w:szCs w:val="22"/>
        </w:rPr>
        <w:t xml:space="preserve">꙱ </w:t>
      </w:r>
      <w:r w:rsidR="000013FF">
        <w:rPr>
          <w:rFonts w:ascii="Arial" w:hAnsi="Arial" w:cs="Arial"/>
          <w:szCs w:val="22"/>
        </w:rPr>
        <w:t>Not at all/very little</w:t>
      </w:r>
      <w:r w:rsidR="000013FF">
        <w:rPr>
          <w:rFonts w:ascii="Arial" w:hAnsi="Arial" w:cs="Arial"/>
          <w:szCs w:val="22"/>
        </w:rPr>
        <w:tab/>
      </w:r>
      <w:r w:rsidR="000013FF" w:rsidRPr="00D63D28">
        <w:rPr>
          <w:rFonts w:ascii="Arial" w:hAnsi="Arial" w:cs="Arial"/>
          <w:szCs w:val="22"/>
        </w:rPr>
        <w:t xml:space="preserve">꙱  </w:t>
      </w:r>
      <w:r w:rsidR="000013FF">
        <w:rPr>
          <w:rFonts w:ascii="Arial" w:hAnsi="Arial" w:cs="Arial"/>
          <w:szCs w:val="22"/>
        </w:rPr>
        <w:t>Lightly</w:t>
      </w:r>
    </w:p>
    <w:p w14:paraId="39D8BCDA" w14:textId="66A2963E" w:rsidR="000013FF" w:rsidRDefault="000013FF" w:rsidP="002303A7">
      <w:pPr>
        <w:pStyle w:val="Default"/>
        <w:spacing w:beforeLines="80" w:before="192" w:afterLines="80" w:after="192"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Moderately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proofErr w:type="gramStart"/>
      <w:r w:rsidRPr="00D63D28">
        <w:rPr>
          <w:rFonts w:ascii="Arial" w:hAnsi="Arial" w:cs="Arial"/>
          <w:szCs w:val="22"/>
        </w:rPr>
        <w:t xml:space="preserve">꙱  </w:t>
      </w:r>
      <w:r>
        <w:rPr>
          <w:rFonts w:ascii="Arial" w:hAnsi="Arial" w:cs="Arial"/>
          <w:szCs w:val="22"/>
        </w:rPr>
        <w:t>Deeply</w:t>
      </w:r>
      <w:proofErr w:type="gramEnd"/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 </w:t>
      </w:r>
      <w:r w:rsidR="002A7850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>kin naturally dark</w:t>
      </w:r>
      <w:r w:rsidR="002303A7">
        <w:rPr>
          <w:rFonts w:ascii="Arial" w:hAnsi="Arial" w:cs="Arial"/>
          <w:szCs w:val="22"/>
        </w:rPr>
        <w:br/>
      </w:r>
      <w:r>
        <w:rPr>
          <w:rFonts w:ascii="Arial" w:hAnsi="Arial" w:cs="Arial"/>
          <w:b/>
          <w:bCs/>
          <w:szCs w:val="22"/>
        </w:rPr>
        <w:t>How sensitive is your face to the sun</w:t>
      </w:r>
      <w:r w:rsidR="002303A7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>:</w:t>
      </w:r>
      <w:r w:rsidR="002303A7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b/>
          <w:bCs/>
          <w:szCs w:val="22"/>
        </w:rPr>
        <w:br/>
      </w:r>
      <w:r w:rsidR="002303A7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 </w:t>
      </w:r>
      <w:r>
        <w:rPr>
          <w:rFonts w:ascii="Arial" w:hAnsi="Arial" w:cs="Arial"/>
          <w:szCs w:val="22"/>
        </w:rPr>
        <w:t>Very sensitive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 </w:t>
      </w:r>
      <w:r>
        <w:rPr>
          <w:rFonts w:ascii="Arial" w:hAnsi="Arial" w:cs="Arial"/>
          <w:szCs w:val="22"/>
        </w:rPr>
        <w:t>Sensitive</w:t>
      </w:r>
    </w:p>
    <w:p w14:paraId="0DB69A21" w14:textId="3A512214" w:rsidR="005074BA" w:rsidRDefault="000013FF" w:rsidP="005074BA">
      <w:pPr>
        <w:pStyle w:val="Default"/>
        <w:spacing w:beforeLines="80" w:before="192" w:afterLines="80" w:after="19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proofErr w:type="gramStart"/>
      <w:r w:rsidRPr="00D63D28">
        <w:rPr>
          <w:rFonts w:ascii="Arial" w:hAnsi="Arial" w:cs="Arial"/>
          <w:szCs w:val="22"/>
        </w:rPr>
        <w:t xml:space="preserve">꙱  </w:t>
      </w:r>
      <w:r w:rsidR="00396B79">
        <w:rPr>
          <w:rFonts w:ascii="Arial" w:hAnsi="Arial" w:cs="Arial"/>
          <w:szCs w:val="22"/>
        </w:rPr>
        <w:t>Normal</w:t>
      </w:r>
      <w:proofErr w:type="gramEnd"/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 </w:t>
      </w:r>
      <w:r w:rsidR="00396B79">
        <w:rPr>
          <w:rFonts w:ascii="Arial" w:hAnsi="Arial" w:cs="Arial"/>
          <w:szCs w:val="22"/>
        </w:rPr>
        <w:t>Resistant</w:t>
      </w:r>
      <w:r w:rsidR="00396B79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 w:rsidR="002A7850">
        <w:rPr>
          <w:rFonts w:ascii="Arial" w:hAnsi="Arial" w:cs="Arial"/>
          <w:szCs w:val="22"/>
        </w:rPr>
        <w:t xml:space="preserve"> Very resistant</w:t>
      </w:r>
    </w:p>
    <w:p w14:paraId="0D05D70E" w14:textId="55953CFF" w:rsidR="00816613" w:rsidRDefault="005074BA" w:rsidP="00BA62E7">
      <w:pPr>
        <w:pStyle w:val="Default"/>
        <w:spacing w:beforeLines="80" w:before="192" w:afterLines="80" w:after="192"/>
        <w:rPr>
          <w:rFonts w:ascii="Arial" w:hAnsi="Arial" w:cs="Arial"/>
          <w:b/>
          <w:bCs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FA946C" wp14:editId="718343AC">
                <wp:simplePos x="0" y="0"/>
                <wp:positionH relativeFrom="column">
                  <wp:posOffset>2258695</wp:posOffset>
                </wp:positionH>
                <wp:positionV relativeFrom="paragraph">
                  <wp:posOffset>-345440</wp:posOffset>
                </wp:positionV>
                <wp:extent cx="1828800" cy="428978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700FB" w14:textId="77777777" w:rsidR="005074BA" w:rsidRPr="00BC5BE3" w:rsidRDefault="005074BA" w:rsidP="00BC5BE3">
                            <w:pPr>
                              <w:pStyle w:val="Default"/>
                              <w:spacing w:beforeLines="80" w:before="192" w:afterLines="80" w:after="192"/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5" w:themeShade="BF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5" w:themeShade="BF"/>
                                <w:szCs w:val="22"/>
                              </w:rPr>
                              <w:t>Skin Cancer Risk and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946C" id="Text Box 23" o:spid="_x0000_s1028" type="#_x0000_t202" style="position:absolute;margin-left:177.85pt;margin-top:-27.2pt;width:2in;height:33.8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" filled="f" stroked="f" strokeweight=".5pt">
                <v:textbox>
                  <w:txbxContent>
                    <w:p w14:paraId="162700FB" w14:textId="77777777" w:rsidR="005074BA" w:rsidRPr="00BC5BE3" w:rsidRDefault="005074BA" w:rsidP="00BC5BE3">
                      <w:pPr>
                        <w:pStyle w:val="Default"/>
                        <w:spacing w:beforeLines="80" w:before="192" w:afterLines="80" w:after="192"/>
                        <w:rPr>
                          <w:rFonts w:ascii="Arial" w:hAnsi="Arial" w:cs="Arial"/>
                          <w:b/>
                          <w:bCs/>
                          <w:color w:val="2E74B5" w:themeColor="accent5" w:themeShade="BF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74B5" w:themeColor="accent5" w:themeShade="BF"/>
                          <w:szCs w:val="22"/>
                        </w:rPr>
                        <w:t>Skin Cancer Risk and History</w:t>
                      </w:r>
                    </w:p>
                  </w:txbxContent>
                </v:textbox>
              </v:shape>
            </w:pict>
          </mc:Fallback>
        </mc:AlternateContent>
      </w:r>
      <w:r w:rsidR="007E79CD">
        <w:rPr>
          <w:rFonts w:ascii="Arial" w:hAnsi="Arial" w:cs="Arial"/>
          <w:b/>
          <w:bCs/>
          <w:szCs w:val="22"/>
        </w:rPr>
        <w:t>Family history of skin cancer</w:t>
      </w:r>
      <w:r w:rsidR="005037C2">
        <w:rPr>
          <w:rFonts w:ascii="Arial" w:hAnsi="Arial" w:cs="Arial"/>
          <w:b/>
          <w:bCs/>
          <w:szCs w:val="22"/>
        </w:rPr>
        <w:t>?</w:t>
      </w:r>
      <w:r w:rsidR="007E79CD" w:rsidRPr="00D94664">
        <w:rPr>
          <w:rFonts w:ascii="Arial" w:hAnsi="Arial" w:cs="Arial"/>
          <w:b/>
          <w:bCs/>
          <w:szCs w:val="22"/>
        </w:rPr>
        <w:tab/>
      </w:r>
      <w:r w:rsidR="007E79CD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Yes</w:t>
      </w:r>
      <w:r w:rsidR="007E79CD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No</w:t>
      </w:r>
      <w:r w:rsidR="007E79CD" w:rsidRPr="00D63D28">
        <w:rPr>
          <w:rFonts w:ascii="Arial" w:hAnsi="Arial" w:cs="Arial"/>
          <w:szCs w:val="22"/>
        </w:rPr>
        <w:tab/>
      </w:r>
      <w:r w:rsidR="0048728B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</w:r>
      <w:r w:rsidR="007E79CD">
        <w:rPr>
          <w:rFonts w:ascii="Arial" w:hAnsi="Arial" w:cs="Arial"/>
          <w:b/>
          <w:bCs/>
          <w:szCs w:val="22"/>
        </w:rPr>
        <w:t>Blistering sunburns as a child</w:t>
      </w:r>
      <w:r w:rsidR="005037C2">
        <w:rPr>
          <w:rFonts w:ascii="Arial" w:hAnsi="Arial" w:cs="Arial"/>
          <w:b/>
          <w:bCs/>
          <w:szCs w:val="22"/>
        </w:rPr>
        <w:t>?</w:t>
      </w:r>
      <w:r w:rsidR="007E79CD">
        <w:rPr>
          <w:rFonts w:ascii="Arial" w:hAnsi="Arial" w:cs="Arial"/>
          <w:b/>
          <w:bCs/>
          <w:szCs w:val="22"/>
        </w:rPr>
        <w:tab/>
      </w:r>
      <w:r w:rsidR="007E79CD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Yes</w:t>
      </w:r>
      <w:r w:rsidR="007E79CD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No</w:t>
      </w:r>
      <w:r w:rsidR="0048728B">
        <w:rPr>
          <w:rFonts w:ascii="Arial" w:hAnsi="Arial" w:cs="Arial"/>
          <w:szCs w:val="22"/>
        </w:rPr>
        <w:tab/>
      </w:r>
      <w:r w:rsidR="0048728B">
        <w:rPr>
          <w:rFonts w:ascii="Arial" w:hAnsi="Arial" w:cs="Arial"/>
          <w:szCs w:val="22"/>
        </w:rPr>
        <w:tab/>
      </w:r>
      <w:r w:rsidR="0048728B" w:rsidRPr="00D63D2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</w:r>
      <w:r w:rsidR="007E79CD">
        <w:rPr>
          <w:rFonts w:ascii="Arial" w:hAnsi="Arial" w:cs="Arial"/>
          <w:b/>
          <w:bCs/>
          <w:szCs w:val="22"/>
        </w:rPr>
        <w:t>Ever used a solarium/tanning bed</w:t>
      </w:r>
      <w:r w:rsidR="005037C2">
        <w:rPr>
          <w:rFonts w:ascii="Arial" w:hAnsi="Arial" w:cs="Arial"/>
          <w:b/>
          <w:bCs/>
          <w:szCs w:val="22"/>
        </w:rPr>
        <w:t>?</w:t>
      </w:r>
      <w:r w:rsidR="007E79CD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Yes</w:t>
      </w:r>
      <w:r w:rsidR="007E79CD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89256E">
        <w:rPr>
          <w:rFonts w:ascii="Arial" w:hAnsi="Arial" w:cs="Arial"/>
          <w:b/>
          <w:bCs/>
          <w:szCs w:val="22"/>
        </w:rPr>
        <w:t>Number of</w:t>
      </w:r>
      <w:r w:rsidR="005037C2">
        <w:rPr>
          <w:rFonts w:ascii="Arial" w:hAnsi="Arial" w:cs="Arial"/>
          <w:b/>
          <w:bCs/>
          <w:szCs w:val="22"/>
        </w:rPr>
        <w:t xml:space="preserve"> sunburn</w:t>
      </w:r>
      <w:r w:rsidR="0089256E">
        <w:rPr>
          <w:rFonts w:ascii="Arial" w:hAnsi="Arial" w:cs="Arial"/>
          <w:b/>
          <w:bCs/>
          <w:szCs w:val="22"/>
        </w:rPr>
        <w:t>s</w:t>
      </w:r>
      <w:r w:rsidR="00F4531A">
        <w:rPr>
          <w:rFonts w:ascii="Arial" w:hAnsi="Arial" w:cs="Arial"/>
          <w:b/>
          <w:bCs/>
          <w:szCs w:val="22"/>
        </w:rPr>
        <w:t xml:space="preserve"> previous year</w:t>
      </w:r>
      <w:r w:rsidR="002303A7">
        <w:rPr>
          <w:rFonts w:ascii="Arial" w:hAnsi="Arial" w:cs="Arial"/>
          <w:b/>
          <w:bCs/>
          <w:szCs w:val="22"/>
        </w:rPr>
        <w:t>:</w:t>
      </w:r>
      <w:r w:rsidR="005037C2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szCs w:val="22"/>
        </w:rPr>
        <w:br/>
        <w:t xml:space="preserve">                                 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0</w:t>
      </w:r>
      <w:r w:rsidR="00F4531A" w:rsidRPr="00D63D28">
        <w:rPr>
          <w:rFonts w:ascii="Arial" w:hAnsi="Arial" w:cs="Arial"/>
          <w:szCs w:val="22"/>
        </w:rPr>
        <w:tab/>
      </w:r>
      <w:r w:rsidR="00F4531A" w:rsidRPr="00D63D28">
        <w:rPr>
          <w:rFonts w:ascii="Arial" w:hAnsi="Arial" w:cs="Arial"/>
          <w:szCs w:val="22"/>
        </w:rPr>
        <w:tab/>
        <w:t xml:space="preserve">꙱ </w:t>
      </w:r>
      <w:r w:rsidR="00F4531A">
        <w:rPr>
          <w:rFonts w:ascii="Arial" w:hAnsi="Arial" w:cs="Arial"/>
          <w:szCs w:val="22"/>
        </w:rPr>
        <w:t>1</w:t>
      </w:r>
      <w:r w:rsidR="00F4531A">
        <w:rPr>
          <w:rFonts w:ascii="Arial" w:hAnsi="Arial" w:cs="Arial"/>
          <w:szCs w:val="22"/>
        </w:rPr>
        <w:tab/>
      </w:r>
      <w:r w:rsidR="00F4531A">
        <w:rPr>
          <w:rFonts w:ascii="Arial" w:hAnsi="Arial" w:cs="Arial"/>
          <w:szCs w:val="22"/>
        </w:rPr>
        <w:tab/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2</w:t>
      </w:r>
      <w:r w:rsidR="00F4531A" w:rsidRPr="00D63D28">
        <w:rPr>
          <w:rFonts w:ascii="Arial" w:hAnsi="Arial" w:cs="Arial"/>
          <w:szCs w:val="22"/>
        </w:rPr>
        <w:tab/>
      </w:r>
      <w:r w:rsidR="00F4531A" w:rsidRPr="00D63D28">
        <w:rPr>
          <w:rFonts w:ascii="Arial" w:hAnsi="Arial" w:cs="Arial"/>
          <w:szCs w:val="22"/>
        </w:rPr>
        <w:tab/>
        <w:t xml:space="preserve">꙱ </w:t>
      </w:r>
      <w:r w:rsidR="00F4531A">
        <w:rPr>
          <w:rFonts w:ascii="Arial" w:hAnsi="Arial" w:cs="Arial"/>
          <w:szCs w:val="22"/>
        </w:rPr>
        <w:t>3</w:t>
      </w:r>
      <w:r w:rsidR="00F4531A">
        <w:rPr>
          <w:rFonts w:ascii="Arial" w:hAnsi="Arial" w:cs="Arial"/>
          <w:szCs w:val="22"/>
        </w:rPr>
        <w:tab/>
      </w:r>
      <w:r w:rsidR="00F4531A">
        <w:rPr>
          <w:rFonts w:ascii="Arial" w:hAnsi="Arial" w:cs="Arial"/>
          <w:szCs w:val="22"/>
        </w:rPr>
        <w:tab/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4</w:t>
      </w:r>
      <w:r w:rsidR="00F4531A" w:rsidRPr="00D63D28">
        <w:rPr>
          <w:rFonts w:ascii="Arial" w:hAnsi="Arial" w:cs="Arial"/>
          <w:szCs w:val="22"/>
        </w:rPr>
        <w:tab/>
      </w:r>
      <w:r w:rsidR="00F4531A" w:rsidRPr="00D63D28">
        <w:rPr>
          <w:rFonts w:ascii="Arial" w:hAnsi="Arial" w:cs="Arial"/>
          <w:szCs w:val="22"/>
        </w:rPr>
        <w:tab/>
        <w:t xml:space="preserve">꙱ </w:t>
      </w:r>
      <w:r w:rsidR="00F4531A">
        <w:rPr>
          <w:rFonts w:ascii="Arial" w:hAnsi="Arial" w:cs="Arial"/>
          <w:szCs w:val="22"/>
        </w:rPr>
        <w:t>5+</w:t>
      </w:r>
      <w:r w:rsidR="002303A7">
        <w:rPr>
          <w:rFonts w:ascii="Arial" w:hAnsi="Arial" w:cs="Arial"/>
          <w:szCs w:val="22"/>
        </w:rPr>
        <w:br/>
      </w:r>
      <w:r w:rsidR="00816613">
        <w:rPr>
          <w:rFonts w:ascii="Arial" w:hAnsi="Arial" w:cs="Arial"/>
          <w:b/>
          <w:bCs/>
          <w:szCs w:val="22"/>
        </w:rPr>
        <w:t>Do you have any lesions of concern?</w:t>
      </w:r>
      <w:r w:rsidR="00816613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816613" w:rsidRPr="00D63D28">
        <w:rPr>
          <w:rFonts w:ascii="Arial" w:hAnsi="Arial" w:cs="Arial"/>
          <w:szCs w:val="22"/>
        </w:rPr>
        <w:t>꙱ Yes</w:t>
      </w:r>
      <w:r w:rsidR="00816613" w:rsidRPr="00D63D28">
        <w:rPr>
          <w:rFonts w:ascii="Arial" w:hAnsi="Arial" w:cs="Arial"/>
          <w:szCs w:val="22"/>
        </w:rPr>
        <w:tab/>
      </w:r>
      <w:r w:rsidR="00816613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="00816613" w:rsidRPr="00D63D28">
        <w:rPr>
          <w:rFonts w:ascii="Arial" w:hAnsi="Arial" w:cs="Arial"/>
          <w:szCs w:val="22"/>
        </w:rPr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D6720E">
        <w:rPr>
          <w:rFonts w:ascii="Arial" w:hAnsi="Arial" w:cs="Arial"/>
          <w:b/>
          <w:bCs/>
          <w:szCs w:val="22"/>
        </w:rPr>
        <w:t>Do you have a history of skin cancer?</w:t>
      </w:r>
      <w:r w:rsidR="00D6720E">
        <w:rPr>
          <w:rFonts w:ascii="Arial" w:hAnsi="Arial" w:cs="Arial"/>
          <w:b/>
          <w:bCs/>
          <w:szCs w:val="22"/>
        </w:rPr>
        <w:tab/>
      </w:r>
      <w:r w:rsidR="00D6720E" w:rsidRPr="00D63D28">
        <w:rPr>
          <w:rFonts w:ascii="Arial" w:hAnsi="Arial" w:cs="Arial"/>
          <w:szCs w:val="22"/>
        </w:rPr>
        <w:t>꙱ Yes</w:t>
      </w:r>
      <w:r w:rsidR="00D6720E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D6720E">
        <w:rPr>
          <w:rFonts w:ascii="Arial" w:hAnsi="Arial" w:cs="Arial"/>
          <w:b/>
          <w:bCs/>
          <w:szCs w:val="22"/>
        </w:rPr>
        <w:t xml:space="preserve">If yes, </w:t>
      </w:r>
      <w:r w:rsidR="00E523FB">
        <w:rPr>
          <w:rFonts w:ascii="Arial" w:hAnsi="Arial" w:cs="Arial"/>
          <w:b/>
          <w:bCs/>
          <w:szCs w:val="22"/>
        </w:rPr>
        <w:t xml:space="preserve">tick </w:t>
      </w:r>
      <w:r w:rsidR="00D6720E">
        <w:rPr>
          <w:rFonts w:ascii="Arial" w:hAnsi="Arial" w:cs="Arial"/>
          <w:b/>
          <w:bCs/>
          <w:szCs w:val="22"/>
        </w:rPr>
        <w:t>body part</w:t>
      </w:r>
      <w:r w:rsidR="00E523FB">
        <w:rPr>
          <w:rFonts w:ascii="Arial" w:hAnsi="Arial" w:cs="Arial"/>
          <w:b/>
          <w:bCs/>
          <w:szCs w:val="22"/>
        </w:rPr>
        <w:t xml:space="preserve">, </w:t>
      </w:r>
      <w:r w:rsidR="00B815DC">
        <w:rPr>
          <w:rFonts w:ascii="Arial" w:hAnsi="Arial" w:cs="Arial"/>
          <w:b/>
          <w:bCs/>
          <w:szCs w:val="22"/>
        </w:rPr>
        <w:t xml:space="preserve">then tick </w:t>
      </w:r>
      <w:r w:rsidR="00E523FB">
        <w:rPr>
          <w:rFonts w:ascii="Arial" w:hAnsi="Arial" w:cs="Arial"/>
          <w:b/>
          <w:bCs/>
          <w:szCs w:val="22"/>
        </w:rPr>
        <w:t>relevant t</w:t>
      </w:r>
      <w:r w:rsidR="00D6720E">
        <w:rPr>
          <w:rFonts w:ascii="Arial" w:hAnsi="Arial" w:cs="Arial"/>
          <w:b/>
          <w:bCs/>
          <w:szCs w:val="22"/>
        </w:rPr>
        <w:t>y</w:t>
      </w:r>
      <w:r w:rsidR="00E523FB">
        <w:rPr>
          <w:rFonts w:ascii="Arial" w:hAnsi="Arial" w:cs="Arial"/>
          <w:b/>
          <w:bCs/>
          <w:szCs w:val="22"/>
        </w:rPr>
        <w:t>pe</w:t>
      </w:r>
      <w:r w:rsidR="00B815DC">
        <w:rPr>
          <w:rFonts w:ascii="Arial" w:hAnsi="Arial" w:cs="Arial"/>
          <w:b/>
          <w:bCs/>
          <w:szCs w:val="22"/>
        </w:rPr>
        <w:t xml:space="preserve"> of </w:t>
      </w:r>
      <w:r w:rsidR="00004F61">
        <w:rPr>
          <w:rFonts w:ascii="Arial" w:hAnsi="Arial" w:cs="Arial"/>
          <w:b/>
          <w:bCs/>
          <w:szCs w:val="22"/>
        </w:rPr>
        <w:t xml:space="preserve">skin </w:t>
      </w:r>
      <w:r w:rsidR="00B815DC">
        <w:rPr>
          <w:rFonts w:ascii="Arial" w:hAnsi="Arial" w:cs="Arial"/>
          <w:b/>
          <w:bCs/>
          <w:szCs w:val="22"/>
        </w:rPr>
        <w:t>cancer (if known)</w:t>
      </w:r>
      <w:r w:rsidR="00E523FB">
        <w:rPr>
          <w:rFonts w:ascii="Arial" w:hAnsi="Arial" w:cs="Arial"/>
          <w:b/>
          <w:bCs/>
          <w:szCs w:val="22"/>
        </w:rPr>
        <w:t xml:space="preserve"> and treatment</w:t>
      </w:r>
      <w:r w:rsidR="00D6720E">
        <w:rPr>
          <w:rFonts w:ascii="Arial" w:hAnsi="Arial" w:cs="Arial"/>
          <w:b/>
          <w:bCs/>
          <w:szCs w:val="22"/>
        </w:rPr>
        <w:t>:</w:t>
      </w:r>
    </w:p>
    <w:p w14:paraId="38D45FF6" w14:textId="454BFE42" w:rsidR="005D1BD2" w:rsidRDefault="00F42018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3B4AC" wp14:editId="565A09DB">
                <wp:simplePos x="0" y="0"/>
                <wp:positionH relativeFrom="column">
                  <wp:posOffset>12700</wp:posOffset>
                </wp:positionH>
                <wp:positionV relativeFrom="paragraph">
                  <wp:posOffset>505954</wp:posOffset>
                </wp:positionV>
                <wp:extent cx="6654018" cy="0"/>
                <wp:effectExtent l="0" t="0" r="1397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9550782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9.85pt" to="524.9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Scalp</w:t>
      </w:r>
      <w:r w:rsidR="00E523FB">
        <w:rPr>
          <w:rFonts w:ascii="Arial" w:hAnsi="Arial" w:cs="Arial"/>
          <w:b/>
          <w:bCs/>
          <w:szCs w:val="22"/>
        </w:rPr>
        <w:tab/>
        <w:t xml:space="preserve">Type:   </w:t>
      </w:r>
      <w:r w:rsidR="00E523FB">
        <w:rPr>
          <w:rFonts w:ascii="Arial" w:hAnsi="Arial" w:cs="Arial"/>
          <w:b/>
          <w:bCs/>
          <w:szCs w:val="22"/>
        </w:rPr>
        <w:tab/>
      </w:r>
      <w:r w:rsidR="00E523FB" w:rsidRPr="00D94664">
        <w:rPr>
          <w:rFonts w:ascii="Arial" w:hAnsi="Arial" w:cs="Arial"/>
          <w:b/>
          <w:bCs/>
          <w:szCs w:val="22"/>
        </w:rPr>
        <w:t>꙱</w:t>
      </w:r>
      <w:r w:rsidR="00E523FB">
        <w:rPr>
          <w:rFonts w:ascii="Arial" w:hAnsi="Arial" w:cs="Arial"/>
          <w:b/>
          <w:bCs/>
          <w:szCs w:val="22"/>
        </w:rPr>
        <w:t xml:space="preserve"> </w:t>
      </w:r>
      <w:r w:rsidR="00E523FB" w:rsidRPr="00F42018">
        <w:rPr>
          <w:rFonts w:ascii="Arial" w:hAnsi="Arial" w:cs="Arial"/>
          <w:szCs w:val="22"/>
        </w:rPr>
        <w:t>Basal cell</w:t>
      </w:r>
      <w:r w:rsidR="00B815DC">
        <w:rPr>
          <w:rFonts w:ascii="Arial" w:hAnsi="Arial" w:cs="Arial"/>
          <w:szCs w:val="22"/>
        </w:rPr>
        <w:t xml:space="preserve"> </w:t>
      </w:r>
      <w:r w:rsidR="00B0713D">
        <w:rPr>
          <w:rFonts w:ascii="Arial" w:hAnsi="Arial" w:cs="Arial"/>
          <w:szCs w:val="22"/>
        </w:rPr>
        <w:tab/>
        <w:t xml:space="preserve">     </w:t>
      </w:r>
      <w:r w:rsidR="00E523FB" w:rsidRPr="00F42018">
        <w:rPr>
          <w:rFonts w:ascii="Arial" w:hAnsi="Arial" w:cs="Arial"/>
          <w:szCs w:val="22"/>
        </w:rPr>
        <w:t>꙱ Squamous cell</w:t>
      </w:r>
      <w:r w:rsidR="00E523FB" w:rsidRPr="00F42018">
        <w:rPr>
          <w:rFonts w:ascii="Arial" w:hAnsi="Arial" w:cs="Arial"/>
          <w:szCs w:val="22"/>
        </w:rPr>
        <w:tab/>
      </w:r>
      <w:r w:rsidR="00B0713D">
        <w:rPr>
          <w:rFonts w:ascii="Arial" w:hAnsi="Arial" w:cs="Arial"/>
          <w:szCs w:val="22"/>
        </w:rPr>
        <w:t xml:space="preserve">           </w:t>
      </w:r>
      <w:r w:rsidR="00E523FB" w:rsidRPr="00F42018">
        <w:rPr>
          <w:rFonts w:ascii="Arial" w:hAnsi="Arial" w:cs="Arial"/>
          <w:szCs w:val="22"/>
        </w:rPr>
        <w:t>꙱ Melanoma</w:t>
      </w:r>
      <w:r w:rsidR="00CF071B" w:rsidRPr="00F42018">
        <w:rPr>
          <w:rFonts w:ascii="Arial" w:hAnsi="Arial" w:cs="Arial"/>
          <w:szCs w:val="22"/>
        </w:rPr>
        <w:t xml:space="preserve">    </w:t>
      </w:r>
      <w:r w:rsidR="00B0713D">
        <w:rPr>
          <w:rFonts w:ascii="Arial" w:hAnsi="Arial" w:cs="Arial"/>
          <w:szCs w:val="22"/>
        </w:rPr>
        <w:tab/>
      </w:r>
      <w:r w:rsidR="00CF071B" w:rsidRPr="00F42018">
        <w:rPr>
          <w:rFonts w:ascii="Arial" w:hAnsi="Arial" w:cs="Arial"/>
          <w:szCs w:val="22"/>
        </w:rPr>
        <w:t>꙱ Unsure</w:t>
      </w:r>
      <w:r w:rsidR="00E523FB">
        <w:rPr>
          <w:rFonts w:ascii="Arial" w:hAnsi="Arial" w:cs="Arial"/>
          <w:b/>
          <w:bCs/>
          <w:szCs w:val="22"/>
        </w:rPr>
        <w:br/>
      </w:r>
      <w:r w:rsidR="005D1BD2">
        <w:rPr>
          <w:rFonts w:ascii="Arial" w:hAnsi="Arial" w:cs="Arial"/>
          <w:b/>
          <w:bCs/>
          <w:szCs w:val="22"/>
        </w:rPr>
        <w:t xml:space="preserve">Treatment: </w:t>
      </w:r>
      <w:r w:rsidR="005D1BD2">
        <w:rPr>
          <w:rFonts w:ascii="Arial" w:hAnsi="Arial" w:cs="Arial"/>
          <w:b/>
          <w:bCs/>
          <w:szCs w:val="22"/>
        </w:rPr>
        <w:tab/>
      </w:r>
      <w:r w:rsidR="005D1BD2" w:rsidRPr="00D94664">
        <w:rPr>
          <w:rFonts w:ascii="Arial" w:hAnsi="Arial" w:cs="Arial"/>
          <w:b/>
          <w:bCs/>
          <w:szCs w:val="22"/>
        </w:rPr>
        <w:t>꙱</w:t>
      </w:r>
      <w:r w:rsidR="005D1BD2">
        <w:rPr>
          <w:rFonts w:ascii="Arial" w:hAnsi="Arial" w:cs="Arial"/>
          <w:b/>
          <w:bCs/>
          <w:szCs w:val="22"/>
        </w:rPr>
        <w:t xml:space="preserve"> </w:t>
      </w:r>
      <w:r w:rsidR="000A61A8">
        <w:rPr>
          <w:rFonts w:ascii="Arial" w:hAnsi="Arial" w:cs="Arial"/>
          <w:szCs w:val="22"/>
        </w:rPr>
        <w:t>Burnt off (cream</w:t>
      </w:r>
      <w:r w:rsidR="00BA62E7">
        <w:rPr>
          <w:rFonts w:ascii="Arial" w:hAnsi="Arial" w:cs="Arial"/>
          <w:szCs w:val="22"/>
        </w:rPr>
        <w:t>, cold or heat)</w:t>
      </w:r>
      <w:r w:rsidRPr="00F42018">
        <w:rPr>
          <w:rFonts w:ascii="Arial" w:hAnsi="Arial" w:cs="Arial"/>
          <w:szCs w:val="22"/>
        </w:rPr>
        <w:t xml:space="preserve"> </w:t>
      </w:r>
      <w:r w:rsidR="00B0713D">
        <w:rPr>
          <w:rFonts w:ascii="Arial" w:hAnsi="Arial" w:cs="Arial"/>
          <w:szCs w:val="22"/>
        </w:rPr>
        <w:tab/>
      </w:r>
      <w:r w:rsidR="000A61A8">
        <w:rPr>
          <w:rFonts w:ascii="Arial" w:hAnsi="Arial" w:cs="Arial"/>
          <w:szCs w:val="22"/>
        </w:rPr>
        <w:t xml:space="preserve">     </w:t>
      </w:r>
      <w:r w:rsidR="00B0713D">
        <w:rPr>
          <w:rFonts w:ascii="Arial" w:hAnsi="Arial" w:cs="Arial"/>
          <w:szCs w:val="22"/>
        </w:rPr>
        <w:tab/>
      </w:r>
      <w:r w:rsidR="005D1BD2" w:rsidRPr="00F42018">
        <w:rPr>
          <w:rFonts w:ascii="Arial" w:hAnsi="Arial" w:cs="Arial"/>
          <w:szCs w:val="22"/>
        </w:rPr>
        <w:t xml:space="preserve">꙱ </w:t>
      </w:r>
      <w:r w:rsidRPr="00F42018">
        <w:rPr>
          <w:rFonts w:ascii="Arial" w:hAnsi="Arial" w:cs="Arial"/>
          <w:szCs w:val="22"/>
        </w:rPr>
        <w:t>Surgical removal</w:t>
      </w:r>
      <w:r w:rsidR="00E246C7">
        <w:rPr>
          <w:rFonts w:ascii="Arial" w:hAnsi="Arial" w:cs="Arial"/>
          <w:b/>
          <w:bCs/>
          <w:szCs w:val="22"/>
        </w:rPr>
        <w:tab/>
        <w:t xml:space="preserve">      </w:t>
      </w:r>
    </w:p>
    <w:p w14:paraId="2472747C" w14:textId="4437DF87" w:rsidR="005D1BD2" w:rsidRDefault="00F42018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2C1A7D" wp14:editId="4F8554E6">
                <wp:simplePos x="0" y="0"/>
                <wp:positionH relativeFrom="column">
                  <wp:posOffset>10160</wp:posOffset>
                </wp:positionH>
                <wp:positionV relativeFrom="paragraph">
                  <wp:posOffset>455789</wp:posOffset>
                </wp:positionV>
                <wp:extent cx="6654018" cy="0"/>
                <wp:effectExtent l="0" t="0" r="1397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9C322D9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5.9pt" to="524.7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550805" w:rsidRPr="00D94664">
        <w:rPr>
          <w:rFonts w:ascii="Arial" w:hAnsi="Arial" w:cs="Arial"/>
          <w:b/>
          <w:bCs/>
          <w:szCs w:val="22"/>
        </w:rPr>
        <w:t xml:space="preserve">꙱ </w:t>
      </w:r>
      <w:r w:rsidR="00550805">
        <w:rPr>
          <w:rFonts w:ascii="Arial" w:hAnsi="Arial" w:cs="Arial"/>
          <w:b/>
          <w:bCs/>
          <w:szCs w:val="22"/>
        </w:rPr>
        <w:t>Nose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550805">
        <w:rPr>
          <w:rFonts w:ascii="Arial" w:hAnsi="Arial" w:cs="Arial"/>
          <w:b/>
          <w:bCs/>
          <w:szCs w:val="22"/>
        </w:rPr>
        <w:tab/>
      </w:r>
      <w:r w:rsidR="00550805" w:rsidRPr="00D94664">
        <w:rPr>
          <w:rFonts w:ascii="Arial" w:hAnsi="Arial" w:cs="Arial"/>
          <w:b/>
          <w:bCs/>
          <w:szCs w:val="22"/>
        </w:rPr>
        <w:t xml:space="preserve"> </w:t>
      </w:r>
    </w:p>
    <w:p w14:paraId="44D45529" w14:textId="5BE7A56E" w:rsidR="005D1BD2" w:rsidRDefault="00F42018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D5C67" wp14:editId="184296BA">
                <wp:simplePos x="0" y="0"/>
                <wp:positionH relativeFrom="column">
                  <wp:posOffset>10160</wp:posOffset>
                </wp:positionH>
                <wp:positionV relativeFrom="paragraph">
                  <wp:posOffset>465949</wp:posOffset>
                </wp:positionV>
                <wp:extent cx="6654018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AA903AC" id="Straight Connector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6.7pt" to="524.7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Face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D6720E">
        <w:rPr>
          <w:rFonts w:ascii="Arial" w:hAnsi="Arial" w:cs="Arial"/>
          <w:b/>
          <w:bCs/>
          <w:szCs w:val="22"/>
        </w:rPr>
        <w:tab/>
      </w:r>
    </w:p>
    <w:p w14:paraId="7B68FEE5" w14:textId="12C857A8" w:rsidR="005D1BD2" w:rsidRDefault="00F42018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DEB84A" wp14:editId="28B27001">
                <wp:simplePos x="0" y="0"/>
                <wp:positionH relativeFrom="column">
                  <wp:posOffset>10160</wp:posOffset>
                </wp:positionH>
                <wp:positionV relativeFrom="paragraph">
                  <wp:posOffset>462774</wp:posOffset>
                </wp:positionV>
                <wp:extent cx="6654018" cy="0"/>
                <wp:effectExtent l="0" t="0" r="1397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2E10797" id="Straight Connector 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6.45pt" to="524.7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Lip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D6720E">
        <w:rPr>
          <w:rFonts w:ascii="Arial" w:hAnsi="Arial" w:cs="Arial"/>
          <w:b/>
          <w:bCs/>
          <w:szCs w:val="22"/>
        </w:rPr>
        <w:tab/>
      </w:r>
    </w:p>
    <w:p w14:paraId="6DD47D97" w14:textId="4FBE4EE4" w:rsidR="005D1BD2" w:rsidRDefault="00F42018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9B3D1" wp14:editId="43166C54">
                <wp:simplePos x="0" y="0"/>
                <wp:positionH relativeFrom="column">
                  <wp:posOffset>10160</wp:posOffset>
                </wp:positionH>
                <wp:positionV relativeFrom="paragraph">
                  <wp:posOffset>465949</wp:posOffset>
                </wp:positionV>
                <wp:extent cx="6654018" cy="0"/>
                <wp:effectExtent l="0" t="0" r="1397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9CF1999" id="Straight Connector 1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6.7pt" to="524.7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Ear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D6720E" w:rsidRPr="00F42018">
        <w:rPr>
          <w:rFonts w:ascii="Arial" w:hAnsi="Arial" w:cs="Arial"/>
          <w:szCs w:val="22"/>
        </w:rPr>
        <w:tab/>
      </w:r>
    </w:p>
    <w:p w14:paraId="3AA0CF63" w14:textId="416148C0" w:rsidR="00550805" w:rsidRDefault="00B815DC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FCE631" wp14:editId="074BB32F">
                <wp:simplePos x="0" y="0"/>
                <wp:positionH relativeFrom="column">
                  <wp:posOffset>10160</wp:posOffset>
                </wp:positionH>
                <wp:positionV relativeFrom="paragraph">
                  <wp:posOffset>469759</wp:posOffset>
                </wp:positionV>
                <wp:extent cx="6654018" cy="0"/>
                <wp:effectExtent l="0" t="0" r="1397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07C6652" id="Straight Connector 1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7pt" to="524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Neck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D6720E">
        <w:rPr>
          <w:rFonts w:ascii="Arial" w:hAnsi="Arial" w:cs="Arial"/>
          <w:b/>
          <w:bCs/>
          <w:szCs w:val="22"/>
        </w:rPr>
        <w:tab/>
      </w:r>
    </w:p>
    <w:p w14:paraId="1C42BE73" w14:textId="5857C91C" w:rsidR="005D1BD2" w:rsidRDefault="00B815DC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6E783D" wp14:editId="1C978369">
                <wp:simplePos x="0" y="0"/>
                <wp:positionH relativeFrom="column">
                  <wp:posOffset>10160</wp:posOffset>
                </wp:positionH>
                <wp:positionV relativeFrom="paragraph">
                  <wp:posOffset>487539</wp:posOffset>
                </wp:positionV>
                <wp:extent cx="6654018" cy="0"/>
                <wp:effectExtent l="0" t="0" r="1397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E74C93F" id="Straight Connector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8.4pt" to="524.7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Shoulder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550805">
        <w:rPr>
          <w:rFonts w:ascii="Arial" w:hAnsi="Arial" w:cs="Arial"/>
          <w:b/>
          <w:bCs/>
          <w:szCs w:val="22"/>
        </w:rPr>
        <w:tab/>
      </w:r>
    </w:p>
    <w:p w14:paraId="1EF831F8" w14:textId="689DD333" w:rsidR="005D1BD2" w:rsidRDefault="00B815DC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EF9769" wp14:editId="74831F37">
                <wp:simplePos x="0" y="0"/>
                <wp:positionH relativeFrom="column">
                  <wp:posOffset>-24765</wp:posOffset>
                </wp:positionH>
                <wp:positionV relativeFrom="paragraph">
                  <wp:posOffset>483729</wp:posOffset>
                </wp:positionV>
                <wp:extent cx="6654018" cy="0"/>
                <wp:effectExtent l="0" t="0" r="1397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3330F07" id="Straight Connector 1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38.1pt" to="522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Chest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D6720E">
        <w:rPr>
          <w:rFonts w:ascii="Arial" w:hAnsi="Arial" w:cs="Arial"/>
          <w:b/>
          <w:bCs/>
          <w:szCs w:val="22"/>
        </w:rPr>
        <w:tab/>
      </w:r>
    </w:p>
    <w:p w14:paraId="014FBB3D" w14:textId="66B10E4D" w:rsidR="005D1BD2" w:rsidRDefault="00B815DC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9F9A8" wp14:editId="5C618EBE">
                <wp:simplePos x="0" y="0"/>
                <wp:positionH relativeFrom="column">
                  <wp:posOffset>-24765</wp:posOffset>
                </wp:positionH>
                <wp:positionV relativeFrom="paragraph">
                  <wp:posOffset>487539</wp:posOffset>
                </wp:positionV>
                <wp:extent cx="6654018" cy="0"/>
                <wp:effectExtent l="0" t="0" r="1397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15E2BE3" id="Straight Connector 1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38.4pt" to="52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550805">
        <w:rPr>
          <w:rFonts w:ascii="Arial" w:hAnsi="Arial" w:cs="Arial"/>
          <w:b/>
          <w:bCs/>
          <w:szCs w:val="22"/>
        </w:rPr>
        <w:t>A</w:t>
      </w:r>
      <w:r w:rsidR="00D6720E">
        <w:rPr>
          <w:rFonts w:ascii="Arial" w:hAnsi="Arial" w:cs="Arial"/>
          <w:b/>
          <w:bCs/>
          <w:szCs w:val="22"/>
        </w:rPr>
        <w:t>rm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D6720E">
        <w:rPr>
          <w:rFonts w:ascii="Arial" w:hAnsi="Arial" w:cs="Arial"/>
          <w:b/>
          <w:bCs/>
          <w:szCs w:val="22"/>
        </w:rPr>
        <w:tab/>
      </w:r>
    </w:p>
    <w:p w14:paraId="18A75867" w14:textId="2151E014" w:rsidR="005D1BD2" w:rsidRDefault="00B815DC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EDE2BE" wp14:editId="002E31FC">
                <wp:simplePos x="0" y="0"/>
                <wp:positionH relativeFrom="column">
                  <wp:posOffset>-24765</wp:posOffset>
                </wp:positionH>
                <wp:positionV relativeFrom="paragraph">
                  <wp:posOffset>476744</wp:posOffset>
                </wp:positionV>
                <wp:extent cx="6654018" cy="0"/>
                <wp:effectExtent l="0" t="0" r="1397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ABDB05E" id="Straight Connector 1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37.55pt" to="522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Back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D6720E">
        <w:rPr>
          <w:rFonts w:ascii="Arial" w:hAnsi="Arial" w:cs="Arial"/>
          <w:b/>
          <w:bCs/>
          <w:szCs w:val="22"/>
        </w:rPr>
        <w:tab/>
      </w:r>
    </w:p>
    <w:p w14:paraId="2FF51EB1" w14:textId="2E6786F6" w:rsidR="005D1BD2" w:rsidRDefault="00B815DC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D71BD" wp14:editId="319075F1">
                <wp:simplePos x="0" y="0"/>
                <wp:positionH relativeFrom="column">
                  <wp:posOffset>-20955</wp:posOffset>
                </wp:positionH>
                <wp:positionV relativeFrom="paragraph">
                  <wp:posOffset>483094</wp:posOffset>
                </wp:positionV>
                <wp:extent cx="6654018" cy="0"/>
                <wp:effectExtent l="0" t="0" r="1397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FE86D85" id="Straight Connector 1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38.05pt" to="522.3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Hand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</w:p>
    <w:p w14:paraId="6F4C24E9" w14:textId="08C72FD6" w:rsidR="00550805" w:rsidRDefault="00B815DC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EB2315" wp14:editId="22B08DE3">
                <wp:simplePos x="0" y="0"/>
                <wp:positionH relativeFrom="column">
                  <wp:posOffset>-25400</wp:posOffset>
                </wp:positionH>
                <wp:positionV relativeFrom="paragraph">
                  <wp:posOffset>470394</wp:posOffset>
                </wp:positionV>
                <wp:extent cx="6654018" cy="0"/>
                <wp:effectExtent l="0" t="0" r="13970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98731C9" id="Straight Connector 1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37.05pt" to="521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Upper leg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D6720E">
        <w:rPr>
          <w:rFonts w:ascii="Arial" w:hAnsi="Arial" w:cs="Arial"/>
          <w:b/>
          <w:bCs/>
          <w:szCs w:val="22"/>
        </w:rPr>
        <w:tab/>
      </w:r>
    </w:p>
    <w:p w14:paraId="521ADAA9" w14:textId="1AA9D45E" w:rsidR="005D1BD2" w:rsidRDefault="00B815DC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3F2F7B" wp14:editId="6E069CF6">
                <wp:simplePos x="0" y="0"/>
                <wp:positionH relativeFrom="column">
                  <wp:posOffset>-24765</wp:posOffset>
                </wp:positionH>
                <wp:positionV relativeFrom="paragraph">
                  <wp:posOffset>464044</wp:posOffset>
                </wp:positionV>
                <wp:extent cx="6654018" cy="0"/>
                <wp:effectExtent l="0" t="0" r="1397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2C58627" id="Straight Connector 1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36.55pt" to="522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6B730E">
        <w:rPr>
          <w:rFonts w:ascii="Arial" w:hAnsi="Arial" w:cs="Arial"/>
          <w:b/>
          <w:bCs/>
          <w:szCs w:val="22"/>
        </w:rPr>
        <w:t>L</w:t>
      </w:r>
      <w:r w:rsidR="00D6720E">
        <w:rPr>
          <w:rFonts w:ascii="Arial" w:hAnsi="Arial" w:cs="Arial"/>
          <w:b/>
          <w:bCs/>
          <w:szCs w:val="22"/>
        </w:rPr>
        <w:t>ower leg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  <w:r w:rsidR="00550805">
        <w:rPr>
          <w:rFonts w:ascii="Arial" w:hAnsi="Arial" w:cs="Arial"/>
          <w:b/>
          <w:bCs/>
          <w:szCs w:val="22"/>
        </w:rPr>
        <w:tab/>
      </w:r>
    </w:p>
    <w:p w14:paraId="2A2894B5" w14:textId="09BC3F4C" w:rsidR="00BA62E7" w:rsidRDefault="005074BA" w:rsidP="00BA62E7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CF5AE5" wp14:editId="0862AAFF">
                <wp:simplePos x="0" y="0"/>
                <wp:positionH relativeFrom="column">
                  <wp:posOffset>-100613</wp:posOffset>
                </wp:positionH>
                <wp:positionV relativeFrom="paragraph">
                  <wp:posOffset>312703</wp:posOffset>
                </wp:positionV>
                <wp:extent cx="7021195" cy="137033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195" cy="137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585E7" w14:textId="77777777" w:rsidR="005074BA" w:rsidRDefault="005074BA" w:rsidP="005074BA">
                            <w:pPr>
                              <w:pStyle w:val="Default"/>
                              <w:spacing w:before="240" w:after="24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D94664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꙱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Other: ________________________________</w:t>
                            </w:r>
                          </w:p>
                          <w:p w14:paraId="4C9CE9C4" w14:textId="15D4EC14" w:rsidR="005074BA" w:rsidRPr="005074BA" w:rsidRDefault="005074BA" w:rsidP="005074BA">
                            <w:pPr>
                              <w:pStyle w:val="Default"/>
                              <w:spacing w:before="240" w:after="24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E246C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2"/>
                              </w:rPr>
                              <w:t>Thank you for completing our survey.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2"/>
                              </w:rPr>
                              <w:t xml:space="preserve"> </w:t>
                            </w:r>
                            <w:r w:rsidRPr="00E246C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2"/>
                              </w:rPr>
                              <w:t xml:space="preserve">If you would like a copy of the results of our findings from the study, please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2"/>
                              </w:rPr>
                              <w:t xml:space="preserve">ensure you wrote your </w:t>
                            </w:r>
                            <w:r w:rsidRPr="00E246C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2"/>
                              </w:rPr>
                              <w:t>email address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2"/>
                              </w:rPr>
                              <w:t xml:space="preserve"> on the informed consent form.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2"/>
                              </w:rPr>
                              <w:br/>
                              <w:t xml:space="preserve"> NOTE: Please </w:t>
                            </w:r>
                            <w:r w:rsidRPr="001B02D4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2"/>
                                <w:u w:val="single"/>
                              </w:rPr>
                              <w:t>do not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2"/>
                              </w:rPr>
                              <w:t xml:space="preserve"> include your name or any other identifying information on this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5AE5" id="Text Box 24" o:spid="_x0000_s1029" type="#_x0000_t202" style="position:absolute;left:0;text-align:left;margin-left:-7.9pt;margin-top:24.6pt;width:552.85pt;height:107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" filled="f" stroked="f" strokeweight=".5pt">
                <v:textbox>
                  <w:txbxContent>
                    <w:p w14:paraId="5CE585E7" w14:textId="77777777" w:rsidR="005074BA" w:rsidRDefault="005074BA" w:rsidP="005074BA">
                      <w:pPr>
                        <w:pStyle w:val="Default"/>
                        <w:spacing w:before="240" w:after="240" w:line="276" w:lineRule="auto"/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</w:pPr>
                      <w:r w:rsidRPr="00D94664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 xml:space="preserve">꙱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Other: ________________________________</w:t>
                      </w:r>
                    </w:p>
                    <w:p w14:paraId="4C9CE9C4" w14:textId="15D4EC14" w:rsidR="005074BA" w:rsidRPr="005074BA" w:rsidRDefault="005074BA" w:rsidP="005074BA">
                      <w:pPr>
                        <w:pStyle w:val="Default"/>
                        <w:spacing w:before="240" w:after="24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</w:pPr>
                      <w:r w:rsidRPr="00E246C7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2"/>
                        </w:rPr>
                        <w:t>Thank you for completing our survey.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2"/>
                        </w:rPr>
                        <w:t xml:space="preserve"> </w:t>
                      </w:r>
                      <w:r w:rsidRPr="00E246C7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2"/>
                        </w:rPr>
                        <w:t xml:space="preserve">If you would like a copy of the results of our findings from the study, please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2"/>
                        </w:rPr>
                        <w:t xml:space="preserve">ensure you wrote your </w:t>
                      </w:r>
                      <w:r w:rsidRPr="00E246C7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2"/>
                        </w:rPr>
                        <w:t>email address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2"/>
                        </w:rPr>
                        <w:t xml:space="preserve"> on the informed consent form.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2"/>
                        </w:rPr>
                        <w:br/>
                        <w:t xml:space="preserve"> NOTE: Please </w:t>
                      </w:r>
                      <w:r w:rsidRPr="001B02D4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2"/>
                          <w:u w:val="single"/>
                        </w:rPr>
                        <w:t>do not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2"/>
                        </w:rPr>
                        <w:t xml:space="preserve"> include your name or any other identifying information on this form.</w:t>
                      </w:r>
                    </w:p>
                  </w:txbxContent>
                </v:textbox>
              </v:shape>
            </w:pict>
          </mc:Fallback>
        </mc:AlternateContent>
      </w:r>
      <w:r w:rsidR="00B815DC"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387ABE" wp14:editId="720DCEA1">
                <wp:simplePos x="0" y="0"/>
                <wp:positionH relativeFrom="column">
                  <wp:posOffset>-20955</wp:posOffset>
                </wp:positionH>
                <wp:positionV relativeFrom="paragraph">
                  <wp:posOffset>476109</wp:posOffset>
                </wp:positionV>
                <wp:extent cx="6654018" cy="0"/>
                <wp:effectExtent l="0" t="0" r="1397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A9F275D" id="Straight Connector 1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37.5pt" to="522.3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Foot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  <w:r w:rsidR="00BA62E7">
        <w:rPr>
          <w:rFonts w:ascii="Arial" w:hAnsi="Arial" w:cs="Arial"/>
          <w:b/>
          <w:bCs/>
          <w:szCs w:val="22"/>
        </w:rPr>
        <w:br/>
        <w:t xml:space="preserve">Treatment: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>Burnt off (cream, cold or heat)</w:t>
      </w:r>
      <w:r w:rsidR="00BA62E7" w:rsidRPr="00F42018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Surgical removal</w:t>
      </w:r>
    </w:p>
    <w:p w14:paraId="4DC72BE6" w14:textId="77777777" w:rsidR="005074BA" w:rsidRDefault="005074BA" w:rsidP="005074BA">
      <w:pPr>
        <w:pStyle w:val="Default"/>
        <w:rPr>
          <w:rFonts w:ascii="Arial" w:hAnsi="Arial" w:cs="Arial"/>
          <w:b/>
          <w:bCs/>
          <w:szCs w:val="22"/>
        </w:rPr>
      </w:pPr>
    </w:p>
    <w:p w14:paraId="30CE773F" w14:textId="77777777" w:rsidR="005074BA" w:rsidRDefault="005074BA" w:rsidP="005074BA">
      <w:pPr>
        <w:pStyle w:val="Default"/>
        <w:rPr>
          <w:rFonts w:ascii="Arial" w:hAnsi="Arial" w:cs="Arial"/>
          <w:b/>
          <w:bCs/>
          <w:szCs w:val="22"/>
        </w:rPr>
      </w:pPr>
    </w:p>
    <w:p w14:paraId="191427EE" w14:textId="6CEBE574" w:rsidR="002F3726" w:rsidRDefault="002F3726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>TO BE COMPLETED BY YOUR DOCTOR/SURGEON</w:t>
      </w:r>
    </w:p>
    <w:p w14:paraId="0A12673F" w14:textId="6F14F8C3" w:rsidR="00935014" w:rsidRPr="00925E9D" w:rsidRDefault="00935014" w:rsidP="00636468">
      <w:pPr>
        <w:pStyle w:val="Default"/>
        <w:spacing w:before="80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Actinic</w:t>
      </w:r>
      <w:r w:rsidR="007121D6" w:rsidRPr="00925E9D">
        <w:rPr>
          <w:rFonts w:ascii="Calibri" w:hAnsi="Calibri" w:cs="Calibri"/>
          <w:b/>
          <w:bCs/>
          <w:color w:val="0070C0"/>
          <w:sz w:val="28"/>
        </w:rPr>
        <w:t>/solar</w:t>
      </w:r>
      <w:r w:rsidRPr="00925E9D">
        <w:rPr>
          <w:rFonts w:ascii="Calibri" w:hAnsi="Calibri" w:cs="Calibri"/>
          <w:b/>
          <w:bCs/>
          <w:color w:val="0070C0"/>
          <w:sz w:val="28"/>
        </w:rPr>
        <w:t xml:space="preserve"> keratosis (</w:t>
      </w:r>
      <w:proofErr w:type="gramStart"/>
      <w:r w:rsidRPr="00925E9D">
        <w:rPr>
          <w:rFonts w:ascii="Calibri" w:hAnsi="Calibri" w:cs="Calibri"/>
          <w:b/>
          <w:bCs/>
          <w:color w:val="0070C0"/>
          <w:sz w:val="28"/>
        </w:rPr>
        <w:t>pre skin</w:t>
      </w:r>
      <w:proofErr w:type="gramEnd"/>
      <w:r w:rsidRPr="00925E9D">
        <w:rPr>
          <w:rFonts w:ascii="Calibri" w:hAnsi="Calibri" w:cs="Calibri"/>
          <w:b/>
          <w:bCs/>
          <w:color w:val="0070C0"/>
          <w:sz w:val="28"/>
        </w:rPr>
        <w:t xml:space="preserve"> Ca)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</w:p>
    <w:p w14:paraId="7F0F9F2B" w14:textId="23ED086A" w:rsid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</w:t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Ear</w:t>
      </w:r>
      <w:r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Neck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Shoulder</w:t>
      </w:r>
    </w:p>
    <w:p w14:paraId="155A392C" w14:textId="77777777" w:rsidR="00935014" w:rsidRPr="004F4988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41500CE6" w14:textId="5C74C4BA" w:rsid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370BAB12" w14:textId="77777777" w:rsidR="00935014" w:rsidRPr="004F4988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4EB6C331" w14:textId="7EE29649" w:rsidR="00935014" w:rsidRP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2C56694D" w14:textId="77777777" w:rsidR="00935014" w:rsidRPr="00E36C18" w:rsidRDefault="00935014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18439258" w14:textId="222DBB1F" w:rsidR="00D94664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 xml:space="preserve">BCC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</w:p>
    <w:p w14:paraId="48C67BC1" w14:textId="75C78A7D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01867182" w14:textId="035242F4" w:rsidR="00345D5A" w:rsidRDefault="000A61A8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Chest</w:t>
      </w:r>
      <w:r w:rsidR="00345D5A">
        <w:rPr>
          <w:rFonts w:ascii="Arial" w:hAnsi="Arial" w:cs="Arial"/>
          <w:b/>
          <w:bCs/>
          <w:szCs w:val="22"/>
        </w:rPr>
        <w:tab/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 w:rsidR="00345D5A">
        <w:rPr>
          <w:rFonts w:ascii="Arial" w:hAnsi="Arial" w:cs="Arial"/>
          <w:b/>
          <w:bCs/>
          <w:szCs w:val="22"/>
        </w:rPr>
        <w:t>rm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Back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Hand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Upper leg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 w:rsidR="00345D5A">
        <w:rPr>
          <w:rFonts w:ascii="Arial" w:hAnsi="Arial" w:cs="Arial"/>
          <w:b/>
          <w:bCs/>
          <w:szCs w:val="22"/>
        </w:rPr>
        <w:t>ower leg</w:t>
      </w:r>
    </w:p>
    <w:p w14:paraId="1DBD4C44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02237D7D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68CE8FB0" w14:textId="77777777" w:rsidR="00345D5A" w:rsidRPr="00E36C18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63AD380A" w14:textId="7ED88456" w:rsidR="00345D5A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SCC (in</w:t>
      </w:r>
      <w:r w:rsidR="00F92080">
        <w:rPr>
          <w:rFonts w:ascii="Calibri" w:hAnsi="Calibri" w:cs="Calibri"/>
          <w:b/>
          <w:bCs/>
          <w:color w:val="0070C0"/>
          <w:sz w:val="28"/>
        </w:rPr>
        <w:t xml:space="preserve"> </w:t>
      </w:r>
      <w:r w:rsidRPr="00925E9D">
        <w:rPr>
          <w:rFonts w:ascii="Calibri" w:hAnsi="Calibri" w:cs="Calibri"/>
          <w:b/>
          <w:bCs/>
          <w:color w:val="0070C0"/>
          <w:sz w:val="28"/>
        </w:rPr>
        <w:t>situ</w:t>
      </w:r>
      <w:r w:rsidR="00975B5A" w:rsidRPr="00925E9D">
        <w:rPr>
          <w:rFonts w:ascii="Calibri" w:hAnsi="Calibri" w:cs="Calibri"/>
          <w:b/>
          <w:bCs/>
          <w:color w:val="0070C0"/>
          <w:sz w:val="28"/>
        </w:rPr>
        <w:t>/IEC</w:t>
      </w:r>
      <w:r w:rsidRPr="00925E9D">
        <w:rPr>
          <w:rFonts w:ascii="Calibri" w:hAnsi="Calibri" w:cs="Calibri"/>
          <w:b/>
          <w:bCs/>
          <w:color w:val="0070C0"/>
          <w:sz w:val="28"/>
        </w:rPr>
        <w:t xml:space="preserve">) </w:t>
      </w:r>
      <w:r w:rsidR="006A7CEB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</w:p>
    <w:p w14:paraId="7EE9D4DB" w14:textId="6AE98DFE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6B97DDED" w14:textId="5B69C25D" w:rsidR="00345D5A" w:rsidRDefault="000A61A8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Chest</w:t>
      </w:r>
      <w:r w:rsidR="00345D5A">
        <w:rPr>
          <w:rFonts w:ascii="Arial" w:hAnsi="Arial" w:cs="Arial"/>
          <w:b/>
          <w:bCs/>
          <w:szCs w:val="22"/>
        </w:rPr>
        <w:tab/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 w:rsidR="00345D5A">
        <w:rPr>
          <w:rFonts w:ascii="Arial" w:hAnsi="Arial" w:cs="Arial"/>
          <w:b/>
          <w:bCs/>
          <w:szCs w:val="22"/>
        </w:rPr>
        <w:t>rm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Back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Hand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Upper leg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 w:rsidR="00345D5A">
        <w:rPr>
          <w:rFonts w:ascii="Arial" w:hAnsi="Arial" w:cs="Arial"/>
          <w:b/>
          <w:bCs/>
          <w:szCs w:val="22"/>
        </w:rPr>
        <w:t>ower leg</w:t>
      </w:r>
    </w:p>
    <w:p w14:paraId="3C29BD6A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28547023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7D1E5B24" w14:textId="76E698F2" w:rsidR="00D94664" w:rsidRPr="008253F1" w:rsidRDefault="00D94664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4BDBCD83" w14:textId="0DE5C3A2" w:rsidR="00345D5A" w:rsidRPr="00925E9D" w:rsidRDefault="00975B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SCC</w:t>
      </w:r>
      <w:r w:rsidR="00345D5A" w:rsidRPr="00925E9D">
        <w:rPr>
          <w:rFonts w:ascii="Calibri" w:hAnsi="Calibri" w:cs="Calibri"/>
          <w:b/>
          <w:bCs/>
          <w:color w:val="0070C0"/>
          <w:sz w:val="28"/>
        </w:rPr>
        <w:t xml:space="preserve">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="00345D5A" w:rsidRPr="00925E9D">
        <w:rPr>
          <w:rFonts w:ascii="Calibri" w:hAnsi="Calibri" w:cs="Calibri"/>
          <w:b/>
          <w:bCs/>
          <w:color w:val="0070C0"/>
          <w:sz w:val="28"/>
        </w:rPr>
        <w:t>:</w:t>
      </w:r>
    </w:p>
    <w:p w14:paraId="4A67F6C0" w14:textId="1DE18B7C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11720DA0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5F817FDA" w14:textId="555CA5D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0612A80A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14C532F2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74A80CE9" w14:textId="77777777" w:rsidR="00345D5A" w:rsidRPr="008253F1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1C55146A" w14:textId="30FCEAC6" w:rsidR="00345D5A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 xml:space="preserve">Melanoma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</w:p>
    <w:p w14:paraId="06FCD8B7" w14:textId="4A9AFD90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2D128C6B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3BA1B798" w14:textId="31A4CF96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460D0A13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341EC207" w14:textId="218F68ED" w:rsidR="007D6D93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28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 xml:space="preserve">Other: ______________________________________________________ </w:t>
      </w:r>
      <w:r w:rsidR="00FB249C">
        <w:rPr>
          <w:rFonts w:ascii="Calibri" w:hAnsi="Calibri" w:cs="Calibri"/>
          <w:b/>
          <w:bCs/>
          <w:sz w:val="28"/>
        </w:rPr>
        <w:t xml:space="preserve">    </w:t>
      </w:r>
      <w:r w:rsidR="00D94664">
        <w:rPr>
          <w:rFonts w:ascii="Calibri" w:hAnsi="Calibri" w:cs="Calibri"/>
          <w:b/>
          <w:bCs/>
          <w:sz w:val="28"/>
        </w:rPr>
        <w:t xml:space="preserve"> </w:t>
      </w:r>
    </w:p>
    <w:p w14:paraId="15B900B3" w14:textId="755C9A22" w:rsidR="0080093D" w:rsidRPr="008253F1" w:rsidRDefault="0080093D" w:rsidP="00636468">
      <w:pPr>
        <w:pStyle w:val="Default"/>
        <w:spacing w:before="80"/>
        <w:rPr>
          <w:rFonts w:ascii="Calibri" w:hAnsi="Calibri" w:cs="Calibri"/>
          <w:b/>
          <w:bCs/>
          <w:sz w:val="10"/>
          <w:szCs w:val="10"/>
        </w:rPr>
      </w:pPr>
    </w:p>
    <w:p w14:paraId="129838C5" w14:textId="674E0B0C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7878B9">
        <w:rPr>
          <w:rFonts w:ascii="Arial" w:hAnsi="Arial" w:cs="Arial"/>
          <w:b/>
          <w:bCs/>
          <w:color w:val="0070C0"/>
          <w:szCs w:val="22"/>
        </w:rPr>
        <w:t>Treatment required</w:t>
      </w:r>
      <w:r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Yes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No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  <w:t xml:space="preserve">    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No: wait and watch</w:t>
      </w:r>
    </w:p>
    <w:p w14:paraId="74C68EA4" w14:textId="7742A7B7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7878B9">
        <w:rPr>
          <w:rFonts w:ascii="Arial" w:hAnsi="Arial" w:cs="Arial"/>
          <w:b/>
          <w:bCs/>
          <w:color w:val="0070C0"/>
          <w:szCs w:val="22"/>
        </w:rPr>
        <w:t>Treatment performed</w:t>
      </w:r>
      <w:r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Cryotherapy</w:t>
      </w:r>
      <w:r w:rsidRPr="00D94664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Topical therapy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Curettage &amp; cautery</w:t>
      </w:r>
    </w:p>
    <w:p w14:paraId="005B28D0" w14:textId="5675372A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direct closure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flap </w:t>
      </w:r>
      <w:r w:rsidR="00E523FB">
        <w:rPr>
          <w:rFonts w:ascii="Arial" w:hAnsi="Arial" w:cs="Arial"/>
          <w:b/>
          <w:bCs/>
          <w:szCs w:val="22"/>
        </w:rPr>
        <w:t>repair</w:t>
      </w:r>
      <w:r w:rsidR="00E523FB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graf</w:t>
      </w:r>
      <w:r w:rsidR="00E523FB">
        <w:rPr>
          <w:rFonts w:ascii="Arial" w:hAnsi="Arial" w:cs="Arial"/>
          <w:b/>
          <w:bCs/>
          <w:szCs w:val="22"/>
        </w:rPr>
        <w:t>t</w:t>
      </w:r>
      <w:r>
        <w:rPr>
          <w:rFonts w:ascii="Arial" w:hAnsi="Arial" w:cs="Arial"/>
          <w:b/>
          <w:bCs/>
          <w:szCs w:val="22"/>
        </w:rPr>
        <w:tab/>
      </w:r>
    </w:p>
    <w:p w14:paraId="44395129" w14:textId="002B9251" w:rsidR="00E36691" w:rsidRDefault="00E36691" w:rsidP="00E36691">
      <w:pPr>
        <w:pStyle w:val="Default"/>
        <w:spacing w:before="100" w:after="100"/>
        <w:ind w:left="2880" w:firstLine="72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6B730E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 xml:space="preserve">ocal anaesthetic    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6E5A9B">
        <w:rPr>
          <w:rFonts w:ascii="Arial" w:hAnsi="Arial" w:cs="Arial"/>
          <w:b/>
          <w:bCs/>
          <w:szCs w:val="22"/>
        </w:rPr>
        <w:t>G</w:t>
      </w:r>
      <w:r>
        <w:rPr>
          <w:rFonts w:ascii="Arial" w:hAnsi="Arial" w:cs="Arial"/>
          <w:b/>
          <w:bCs/>
          <w:szCs w:val="22"/>
        </w:rPr>
        <w:t>eneral anaesthetic</w:t>
      </w:r>
    </w:p>
    <w:p w14:paraId="65EB6211" w14:textId="77777777" w:rsidR="00E36691" w:rsidRDefault="00E36691" w:rsidP="00E36691">
      <w:pPr>
        <w:pStyle w:val="Default"/>
        <w:spacing w:before="100" w:after="100"/>
        <w:ind w:left="2880" w:firstLine="72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Radiotherapy required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Sentinel node biopsy</w:t>
      </w:r>
    </w:p>
    <w:p w14:paraId="327DB952" w14:textId="0788A3C3" w:rsidR="0080093D" w:rsidRDefault="0080093D" w:rsidP="0080093D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 w:rsidRPr="007878B9">
        <w:rPr>
          <w:rFonts w:ascii="Calibri" w:hAnsi="Calibri" w:cs="Calibri"/>
          <w:b/>
          <w:bCs/>
          <w:color w:val="0070C0"/>
          <w:sz w:val="28"/>
        </w:rPr>
        <w:t>Pathology Results</w:t>
      </w:r>
      <w:r>
        <w:rPr>
          <w:rFonts w:ascii="Calibri" w:hAnsi="Calibri" w:cs="Calibri"/>
          <w:b/>
          <w:bCs/>
          <w:sz w:val="28"/>
        </w:rPr>
        <w:t>:</w:t>
      </w:r>
    </w:p>
    <w:p w14:paraId="3A06B63F" w14:textId="4247FEC9" w:rsidR="005C38A9" w:rsidRDefault="005C38A9" w:rsidP="0080093D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Punch Biopsy:</w:t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-</w:t>
      </w:r>
    </w:p>
    <w:p w14:paraId="49F41B35" w14:textId="34C49466" w:rsidR="005C38A9" w:rsidRPr="008253F1" w:rsidRDefault="005C38A9" w:rsidP="0080093D">
      <w:pPr>
        <w:pStyle w:val="Default"/>
        <w:spacing w:before="80" w:after="80"/>
        <w:rPr>
          <w:rFonts w:ascii="Calibri" w:hAnsi="Calibri" w:cs="Calibri"/>
          <w:b/>
          <w:bCs/>
          <w:sz w:val="10"/>
          <w:szCs w:val="10"/>
        </w:rPr>
      </w:pPr>
    </w:p>
    <w:p w14:paraId="6BCBCAF9" w14:textId="77777777" w:rsidR="005C38A9" w:rsidRDefault="005C38A9" w:rsidP="005C38A9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Shave Biopsy:</w:t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-</w:t>
      </w:r>
    </w:p>
    <w:p w14:paraId="747DE637" w14:textId="0436A6D3" w:rsidR="005C38A9" w:rsidRPr="008253F1" w:rsidRDefault="005C38A9" w:rsidP="0080093D">
      <w:pPr>
        <w:pStyle w:val="Default"/>
        <w:spacing w:before="80" w:after="80"/>
        <w:rPr>
          <w:rFonts w:ascii="Calibri" w:hAnsi="Calibri" w:cs="Calibri"/>
          <w:b/>
          <w:bCs/>
          <w:sz w:val="10"/>
          <w:szCs w:val="10"/>
        </w:rPr>
      </w:pPr>
    </w:p>
    <w:p w14:paraId="7C91F2A6" w14:textId="27B92AC6" w:rsidR="0080093D" w:rsidRDefault="005C38A9" w:rsidP="008253F1">
      <w:pPr>
        <w:pStyle w:val="Default"/>
        <w:spacing w:before="80" w:after="80"/>
        <w:rPr>
          <w:bCs/>
          <w:i/>
        </w:rPr>
      </w:pPr>
      <w:r>
        <w:rPr>
          <w:rFonts w:ascii="Calibri" w:hAnsi="Calibri" w:cs="Calibri"/>
          <w:b/>
          <w:bCs/>
          <w:sz w:val="28"/>
        </w:rPr>
        <w:t>Excision:</w:t>
      </w:r>
      <w:r>
        <w:rPr>
          <w:rFonts w:ascii="Calibri" w:hAnsi="Calibri" w:cs="Calibri"/>
          <w:b/>
          <w:bCs/>
          <w:sz w:val="28"/>
        </w:rPr>
        <w:tab/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 xml:space="preserve">Confirmed </w:t>
      </w:r>
      <w:r w:rsidR="008253F1">
        <w:rPr>
          <w:rFonts w:ascii="Arial" w:hAnsi="Arial" w:cs="Arial"/>
          <w:b/>
          <w:bCs/>
          <w:szCs w:val="22"/>
        </w:rPr>
        <w:t>-</w:t>
      </w:r>
    </w:p>
    <w:sectPr w:rsidR="0080093D" w:rsidSect="009E4F46">
      <w:headerReference w:type="default" r:id="rId13"/>
      <w:footerReference w:type="default" r:id="rId14"/>
      <w:pgSz w:w="11900" w:h="16840" w:code="9"/>
      <w:pgMar w:top="567" w:right="720" w:bottom="720" w:left="567" w:header="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C075D" w14:textId="77777777" w:rsidR="004B3282" w:rsidRDefault="004B3282" w:rsidP="00D65195">
      <w:r>
        <w:separator/>
      </w:r>
    </w:p>
  </w:endnote>
  <w:endnote w:type="continuationSeparator" w:id="0">
    <w:p w14:paraId="0CA5FCEB" w14:textId="77777777" w:rsidR="004B3282" w:rsidRDefault="004B3282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-BoldMT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Roboto Light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CEC37" w14:textId="7E308F3D" w:rsidR="00B0713D" w:rsidRPr="00893EEE" w:rsidRDefault="00B0713D">
    <w:pPr>
      <w:pStyle w:val="Footer"/>
      <w:rPr>
        <w:rFonts w:ascii="Roboto Light" w:hAnsi="Roboto Light" w:cs="Times New Roman"/>
        <w:sz w:val="14"/>
        <w:szCs w:val="14"/>
      </w:rPr>
    </w:pPr>
    <w:r>
      <w:rPr>
        <w:rFonts w:ascii="Roboto Light" w:hAnsi="Roboto Light" w:cs="Times New Roman"/>
        <w:sz w:val="14"/>
        <w:szCs w:val="14"/>
      </w:rPr>
      <w:tab/>
    </w:r>
    <w:r>
      <w:rPr>
        <w:rFonts w:ascii="Roboto Light" w:hAnsi="Roboto Light" w:cs="Times New Roman"/>
        <w:sz w:val="14"/>
        <w:szCs w:val="14"/>
      </w:rPr>
      <w:tab/>
      <w:t xml:space="preserve"> </w:t>
    </w:r>
  </w:p>
  <w:p w14:paraId="0EACEC38" w14:textId="77777777" w:rsidR="00B0713D" w:rsidRPr="009562A7" w:rsidRDefault="00B0713D">
    <w:pPr>
      <w:pStyle w:val="Footer"/>
      <w:rPr>
        <w:rFonts w:ascii="Roboto" w:hAnsi="Roboto"/>
        <w:sz w:val="13"/>
        <w:szCs w:val="13"/>
      </w:rPr>
    </w:pPr>
  </w:p>
  <w:p w14:paraId="0EACEC39" w14:textId="77777777" w:rsidR="00B0713D" w:rsidRPr="009562A7" w:rsidRDefault="00B0713D">
    <w:pPr>
      <w:pStyle w:val="Footer"/>
      <w:rPr>
        <w:rFonts w:ascii="Roboto" w:hAnsi="Roboto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D45DE" w14:textId="77777777" w:rsidR="004B3282" w:rsidRDefault="004B3282" w:rsidP="00D65195">
      <w:r>
        <w:separator/>
      </w:r>
    </w:p>
  </w:footnote>
  <w:footnote w:type="continuationSeparator" w:id="0">
    <w:p w14:paraId="442FE7A4" w14:textId="77777777" w:rsidR="004B3282" w:rsidRDefault="004B3282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CEC2F" w14:textId="77777777" w:rsidR="00B0713D" w:rsidRDefault="00B0713D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32D2"/>
    <w:multiLevelType w:val="hybridMultilevel"/>
    <w:tmpl w:val="B41C300C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E2DDA"/>
    <w:multiLevelType w:val="hybridMultilevel"/>
    <w:tmpl w:val="1E4CA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90DDE"/>
    <w:multiLevelType w:val="hybridMultilevel"/>
    <w:tmpl w:val="77EC1034"/>
    <w:lvl w:ilvl="0" w:tplc="3AFE9CE4">
      <w:start w:val="1"/>
      <w:numFmt w:val="upperLetter"/>
      <w:lvlText w:val="%1."/>
      <w:lvlJc w:val="left"/>
      <w:pPr>
        <w:ind w:left="4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64" w:hanging="360"/>
      </w:pPr>
    </w:lvl>
    <w:lvl w:ilvl="2" w:tplc="0C09001B" w:tentative="1">
      <w:start w:val="1"/>
      <w:numFmt w:val="lowerRoman"/>
      <w:lvlText w:val="%3."/>
      <w:lvlJc w:val="right"/>
      <w:pPr>
        <w:ind w:left="1884" w:hanging="180"/>
      </w:pPr>
    </w:lvl>
    <w:lvl w:ilvl="3" w:tplc="0C09000F" w:tentative="1">
      <w:start w:val="1"/>
      <w:numFmt w:val="decimal"/>
      <w:lvlText w:val="%4."/>
      <w:lvlJc w:val="left"/>
      <w:pPr>
        <w:ind w:left="2604" w:hanging="360"/>
      </w:pPr>
    </w:lvl>
    <w:lvl w:ilvl="4" w:tplc="0C090019" w:tentative="1">
      <w:start w:val="1"/>
      <w:numFmt w:val="lowerLetter"/>
      <w:lvlText w:val="%5."/>
      <w:lvlJc w:val="left"/>
      <w:pPr>
        <w:ind w:left="3324" w:hanging="360"/>
      </w:pPr>
    </w:lvl>
    <w:lvl w:ilvl="5" w:tplc="0C09001B" w:tentative="1">
      <w:start w:val="1"/>
      <w:numFmt w:val="lowerRoman"/>
      <w:lvlText w:val="%6."/>
      <w:lvlJc w:val="right"/>
      <w:pPr>
        <w:ind w:left="4044" w:hanging="180"/>
      </w:pPr>
    </w:lvl>
    <w:lvl w:ilvl="6" w:tplc="0C09000F" w:tentative="1">
      <w:start w:val="1"/>
      <w:numFmt w:val="decimal"/>
      <w:lvlText w:val="%7."/>
      <w:lvlJc w:val="left"/>
      <w:pPr>
        <w:ind w:left="4764" w:hanging="360"/>
      </w:pPr>
    </w:lvl>
    <w:lvl w:ilvl="7" w:tplc="0C090019" w:tentative="1">
      <w:start w:val="1"/>
      <w:numFmt w:val="lowerLetter"/>
      <w:lvlText w:val="%8."/>
      <w:lvlJc w:val="left"/>
      <w:pPr>
        <w:ind w:left="5484" w:hanging="360"/>
      </w:pPr>
    </w:lvl>
    <w:lvl w:ilvl="8" w:tplc="0C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" w15:restartNumberingAfterBreak="0">
    <w:nsid w:val="568561F9"/>
    <w:multiLevelType w:val="hybridMultilevel"/>
    <w:tmpl w:val="CCAC6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6593B"/>
    <w:multiLevelType w:val="hybridMultilevel"/>
    <w:tmpl w:val="6F3E2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0750C"/>
    <w:multiLevelType w:val="hybridMultilevel"/>
    <w:tmpl w:val="331C1496"/>
    <w:lvl w:ilvl="0" w:tplc="0C09000F">
      <w:start w:val="1"/>
      <w:numFmt w:val="decimal"/>
      <w:lvlText w:val="%1."/>
      <w:lvlJc w:val="left"/>
      <w:pPr>
        <w:ind w:left="1485" w:hanging="360"/>
      </w:pPr>
    </w:lvl>
    <w:lvl w:ilvl="1" w:tplc="0C090019" w:tentative="1">
      <w:start w:val="1"/>
      <w:numFmt w:val="lowerLetter"/>
      <w:lvlText w:val="%2."/>
      <w:lvlJc w:val="left"/>
      <w:pPr>
        <w:ind w:left="2205" w:hanging="360"/>
      </w:pPr>
    </w:lvl>
    <w:lvl w:ilvl="2" w:tplc="0C09001B" w:tentative="1">
      <w:start w:val="1"/>
      <w:numFmt w:val="lowerRoman"/>
      <w:lvlText w:val="%3."/>
      <w:lvlJc w:val="right"/>
      <w:pPr>
        <w:ind w:left="2925" w:hanging="180"/>
      </w:pPr>
    </w:lvl>
    <w:lvl w:ilvl="3" w:tplc="0C09000F" w:tentative="1">
      <w:start w:val="1"/>
      <w:numFmt w:val="decimal"/>
      <w:lvlText w:val="%4."/>
      <w:lvlJc w:val="left"/>
      <w:pPr>
        <w:ind w:left="3645" w:hanging="360"/>
      </w:pPr>
    </w:lvl>
    <w:lvl w:ilvl="4" w:tplc="0C090019" w:tentative="1">
      <w:start w:val="1"/>
      <w:numFmt w:val="lowerLetter"/>
      <w:lvlText w:val="%5."/>
      <w:lvlJc w:val="left"/>
      <w:pPr>
        <w:ind w:left="4365" w:hanging="360"/>
      </w:pPr>
    </w:lvl>
    <w:lvl w:ilvl="5" w:tplc="0C09001B" w:tentative="1">
      <w:start w:val="1"/>
      <w:numFmt w:val="lowerRoman"/>
      <w:lvlText w:val="%6."/>
      <w:lvlJc w:val="right"/>
      <w:pPr>
        <w:ind w:left="5085" w:hanging="180"/>
      </w:pPr>
    </w:lvl>
    <w:lvl w:ilvl="6" w:tplc="0C09000F" w:tentative="1">
      <w:start w:val="1"/>
      <w:numFmt w:val="decimal"/>
      <w:lvlText w:val="%7."/>
      <w:lvlJc w:val="left"/>
      <w:pPr>
        <w:ind w:left="5805" w:hanging="360"/>
      </w:pPr>
    </w:lvl>
    <w:lvl w:ilvl="7" w:tplc="0C090019" w:tentative="1">
      <w:start w:val="1"/>
      <w:numFmt w:val="lowerLetter"/>
      <w:lvlText w:val="%8."/>
      <w:lvlJc w:val="left"/>
      <w:pPr>
        <w:ind w:left="6525" w:hanging="360"/>
      </w:pPr>
    </w:lvl>
    <w:lvl w:ilvl="8" w:tplc="0C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6E310A15"/>
    <w:multiLevelType w:val="hybridMultilevel"/>
    <w:tmpl w:val="CE9CF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C1NLIwNDMyMzQ3NDZQ0lEKTi0uzszPAykwNKoFAGGcBootAAAA"/>
  </w:docVars>
  <w:rsids>
    <w:rsidRoot w:val="00DC72B7"/>
    <w:rsid w:val="000013FF"/>
    <w:rsid w:val="00003949"/>
    <w:rsid w:val="00004F61"/>
    <w:rsid w:val="00016292"/>
    <w:rsid w:val="00032372"/>
    <w:rsid w:val="000414E9"/>
    <w:rsid w:val="000423FE"/>
    <w:rsid w:val="00045F19"/>
    <w:rsid w:val="00055955"/>
    <w:rsid w:val="00093630"/>
    <w:rsid w:val="000A1001"/>
    <w:rsid w:val="000A4110"/>
    <w:rsid w:val="000A61A8"/>
    <w:rsid w:val="000B4CC1"/>
    <w:rsid w:val="000D5864"/>
    <w:rsid w:val="000D7E5E"/>
    <w:rsid w:val="000E1834"/>
    <w:rsid w:val="000F2141"/>
    <w:rsid w:val="00104BF6"/>
    <w:rsid w:val="001139EB"/>
    <w:rsid w:val="0012721E"/>
    <w:rsid w:val="00137FD4"/>
    <w:rsid w:val="00141BFE"/>
    <w:rsid w:val="00154381"/>
    <w:rsid w:val="00154C5A"/>
    <w:rsid w:val="00155A57"/>
    <w:rsid w:val="00182282"/>
    <w:rsid w:val="001A5F5B"/>
    <w:rsid w:val="001B02D4"/>
    <w:rsid w:val="001C352B"/>
    <w:rsid w:val="001C6510"/>
    <w:rsid w:val="001E1E92"/>
    <w:rsid w:val="002303A7"/>
    <w:rsid w:val="00235155"/>
    <w:rsid w:val="0025693A"/>
    <w:rsid w:val="00261BA5"/>
    <w:rsid w:val="00262F90"/>
    <w:rsid w:val="00283358"/>
    <w:rsid w:val="00287B0E"/>
    <w:rsid w:val="002900AD"/>
    <w:rsid w:val="00291D7D"/>
    <w:rsid w:val="00297291"/>
    <w:rsid w:val="002A152A"/>
    <w:rsid w:val="002A7850"/>
    <w:rsid w:val="002C5742"/>
    <w:rsid w:val="002C7E5F"/>
    <w:rsid w:val="002E7285"/>
    <w:rsid w:val="002F11B1"/>
    <w:rsid w:val="002F3726"/>
    <w:rsid w:val="002F646D"/>
    <w:rsid w:val="00301355"/>
    <w:rsid w:val="003072E9"/>
    <w:rsid w:val="0033110B"/>
    <w:rsid w:val="00331A34"/>
    <w:rsid w:val="003420DA"/>
    <w:rsid w:val="00345D5A"/>
    <w:rsid w:val="00363E37"/>
    <w:rsid w:val="003643DC"/>
    <w:rsid w:val="00374AB3"/>
    <w:rsid w:val="003933DE"/>
    <w:rsid w:val="00396B79"/>
    <w:rsid w:val="003A5309"/>
    <w:rsid w:val="003C7E59"/>
    <w:rsid w:val="003D68F1"/>
    <w:rsid w:val="003F3D0C"/>
    <w:rsid w:val="003F5181"/>
    <w:rsid w:val="0041047D"/>
    <w:rsid w:val="0041549F"/>
    <w:rsid w:val="00421494"/>
    <w:rsid w:val="00427E81"/>
    <w:rsid w:val="004322F4"/>
    <w:rsid w:val="00435F4D"/>
    <w:rsid w:val="00443DFA"/>
    <w:rsid w:val="00446A52"/>
    <w:rsid w:val="004635C7"/>
    <w:rsid w:val="00463F5A"/>
    <w:rsid w:val="00464912"/>
    <w:rsid w:val="00465F1D"/>
    <w:rsid w:val="00474BB4"/>
    <w:rsid w:val="00480A80"/>
    <w:rsid w:val="00480AA3"/>
    <w:rsid w:val="0048728B"/>
    <w:rsid w:val="004948E4"/>
    <w:rsid w:val="004A51BE"/>
    <w:rsid w:val="004B3282"/>
    <w:rsid w:val="004B556A"/>
    <w:rsid w:val="004C5626"/>
    <w:rsid w:val="004C734C"/>
    <w:rsid w:val="004D35B9"/>
    <w:rsid w:val="004E3FDB"/>
    <w:rsid w:val="004E7E8A"/>
    <w:rsid w:val="004F406E"/>
    <w:rsid w:val="004F4988"/>
    <w:rsid w:val="005037C2"/>
    <w:rsid w:val="00507018"/>
    <w:rsid w:val="005074BA"/>
    <w:rsid w:val="00507E3E"/>
    <w:rsid w:val="005279E8"/>
    <w:rsid w:val="00527B86"/>
    <w:rsid w:val="00530C87"/>
    <w:rsid w:val="005435B7"/>
    <w:rsid w:val="005464AE"/>
    <w:rsid w:val="00550805"/>
    <w:rsid w:val="00550F78"/>
    <w:rsid w:val="0057037E"/>
    <w:rsid w:val="005715F3"/>
    <w:rsid w:val="00573061"/>
    <w:rsid w:val="00574897"/>
    <w:rsid w:val="005755C2"/>
    <w:rsid w:val="005874E3"/>
    <w:rsid w:val="005A3F96"/>
    <w:rsid w:val="005C38A9"/>
    <w:rsid w:val="005D1BD2"/>
    <w:rsid w:val="005D26C6"/>
    <w:rsid w:val="005D3EAC"/>
    <w:rsid w:val="005E0B5C"/>
    <w:rsid w:val="005E7793"/>
    <w:rsid w:val="005F0790"/>
    <w:rsid w:val="0060376B"/>
    <w:rsid w:val="00605C2D"/>
    <w:rsid w:val="00611ACE"/>
    <w:rsid w:val="0061227B"/>
    <w:rsid w:val="006300A4"/>
    <w:rsid w:val="00636468"/>
    <w:rsid w:val="006370BF"/>
    <w:rsid w:val="00642665"/>
    <w:rsid w:val="00643BCF"/>
    <w:rsid w:val="00650FB7"/>
    <w:rsid w:val="0065208A"/>
    <w:rsid w:val="00664762"/>
    <w:rsid w:val="00666C65"/>
    <w:rsid w:val="00671D4E"/>
    <w:rsid w:val="006941DE"/>
    <w:rsid w:val="006A7CEB"/>
    <w:rsid w:val="006B46D0"/>
    <w:rsid w:val="006B730E"/>
    <w:rsid w:val="006D2E77"/>
    <w:rsid w:val="006D6D72"/>
    <w:rsid w:val="006E4199"/>
    <w:rsid w:val="006E5A9B"/>
    <w:rsid w:val="006F5E33"/>
    <w:rsid w:val="00710D76"/>
    <w:rsid w:val="007121D6"/>
    <w:rsid w:val="00726C07"/>
    <w:rsid w:val="00733E80"/>
    <w:rsid w:val="0074441E"/>
    <w:rsid w:val="00745159"/>
    <w:rsid w:val="0076491B"/>
    <w:rsid w:val="00767E15"/>
    <w:rsid w:val="00780A1B"/>
    <w:rsid w:val="007878B9"/>
    <w:rsid w:val="00790118"/>
    <w:rsid w:val="0079243A"/>
    <w:rsid w:val="007944BD"/>
    <w:rsid w:val="007B568B"/>
    <w:rsid w:val="007C1A07"/>
    <w:rsid w:val="007D4942"/>
    <w:rsid w:val="007D62CA"/>
    <w:rsid w:val="007D6D93"/>
    <w:rsid w:val="007E0AAF"/>
    <w:rsid w:val="007E0ECB"/>
    <w:rsid w:val="007E79CD"/>
    <w:rsid w:val="007F4767"/>
    <w:rsid w:val="007F47C6"/>
    <w:rsid w:val="007F6CC0"/>
    <w:rsid w:val="0080093D"/>
    <w:rsid w:val="008022AB"/>
    <w:rsid w:val="0080774D"/>
    <w:rsid w:val="0081647B"/>
    <w:rsid w:val="00816613"/>
    <w:rsid w:val="008253F1"/>
    <w:rsid w:val="00832663"/>
    <w:rsid w:val="00833996"/>
    <w:rsid w:val="0083715E"/>
    <w:rsid w:val="008476BF"/>
    <w:rsid w:val="00852B1D"/>
    <w:rsid w:val="008539A8"/>
    <w:rsid w:val="00872F28"/>
    <w:rsid w:val="0089256E"/>
    <w:rsid w:val="00893480"/>
    <w:rsid w:val="00893EEE"/>
    <w:rsid w:val="00896DCE"/>
    <w:rsid w:val="008A5150"/>
    <w:rsid w:val="008C2C19"/>
    <w:rsid w:val="008C4FE0"/>
    <w:rsid w:val="008D2708"/>
    <w:rsid w:val="008D508E"/>
    <w:rsid w:val="008D514F"/>
    <w:rsid w:val="008D55C3"/>
    <w:rsid w:val="008D75ED"/>
    <w:rsid w:val="008E4542"/>
    <w:rsid w:val="008E7966"/>
    <w:rsid w:val="008E7D27"/>
    <w:rsid w:val="00903429"/>
    <w:rsid w:val="00903C03"/>
    <w:rsid w:val="00906B9E"/>
    <w:rsid w:val="00911B76"/>
    <w:rsid w:val="00925E9D"/>
    <w:rsid w:val="00935014"/>
    <w:rsid w:val="00940AC4"/>
    <w:rsid w:val="00946A0B"/>
    <w:rsid w:val="00953009"/>
    <w:rsid w:val="009562A7"/>
    <w:rsid w:val="00957AD6"/>
    <w:rsid w:val="00975B5A"/>
    <w:rsid w:val="009A13BF"/>
    <w:rsid w:val="009C2F4E"/>
    <w:rsid w:val="009D2A18"/>
    <w:rsid w:val="009E17FB"/>
    <w:rsid w:val="009E4F46"/>
    <w:rsid w:val="009E6BE3"/>
    <w:rsid w:val="009F567C"/>
    <w:rsid w:val="00A0012A"/>
    <w:rsid w:val="00A067B4"/>
    <w:rsid w:val="00A0685E"/>
    <w:rsid w:val="00A14BE3"/>
    <w:rsid w:val="00A15877"/>
    <w:rsid w:val="00A21C5D"/>
    <w:rsid w:val="00A26250"/>
    <w:rsid w:val="00A3086C"/>
    <w:rsid w:val="00A522DE"/>
    <w:rsid w:val="00A54F0A"/>
    <w:rsid w:val="00A63F17"/>
    <w:rsid w:val="00A65B05"/>
    <w:rsid w:val="00A774B0"/>
    <w:rsid w:val="00A814A3"/>
    <w:rsid w:val="00A81F50"/>
    <w:rsid w:val="00A843B9"/>
    <w:rsid w:val="00A8602D"/>
    <w:rsid w:val="00AA2B31"/>
    <w:rsid w:val="00AA58C8"/>
    <w:rsid w:val="00AA759D"/>
    <w:rsid w:val="00AC761F"/>
    <w:rsid w:val="00AD6491"/>
    <w:rsid w:val="00AF1C91"/>
    <w:rsid w:val="00B0713D"/>
    <w:rsid w:val="00B11F8A"/>
    <w:rsid w:val="00B16FBC"/>
    <w:rsid w:val="00B17125"/>
    <w:rsid w:val="00B23242"/>
    <w:rsid w:val="00B51BEA"/>
    <w:rsid w:val="00B53298"/>
    <w:rsid w:val="00B7403D"/>
    <w:rsid w:val="00B815DC"/>
    <w:rsid w:val="00B8748D"/>
    <w:rsid w:val="00BA2634"/>
    <w:rsid w:val="00BA62E7"/>
    <w:rsid w:val="00BB5F82"/>
    <w:rsid w:val="00BE1C1B"/>
    <w:rsid w:val="00BE3A8A"/>
    <w:rsid w:val="00C05819"/>
    <w:rsid w:val="00C13715"/>
    <w:rsid w:val="00C15B65"/>
    <w:rsid w:val="00C20D7D"/>
    <w:rsid w:val="00C326D0"/>
    <w:rsid w:val="00C367B1"/>
    <w:rsid w:val="00C474EE"/>
    <w:rsid w:val="00C627F9"/>
    <w:rsid w:val="00C63AF4"/>
    <w:rsid w:val="00C732F0"/>
    <w:rsid w:val="00C755F6"/>
    <w:rsid w:val="00C84B17"/>
    <w:rsid w:val="00C9025A"/>
    <w:rsid w:val="00C93186"/>
    <w:rsid w:val="00C935A6"/>
    <w:rsid w:val="00CA3951"/>
    <w:rsid w:val="00CC0AA9"/>
    <w:rsid w:val="00CD115D"/>
    <w:rsid w:val="00CD32CB"/>
    <w:rsid w:val="00CE0D27"/>
    <w:rsid w:val="00CF071B"/>
    <w:rsid w:val="00CF4C23"/>
    <w:rsid w:val="00D04CA8"/>
    <w:rsid w:val="00D10075"/>
    <w:rsid w:val="00D25BF0"/>
    <w:rsid w:val="00D53DB7"/>
    <w:rsid w:val="00D54F40"/>
    <w:rsid w:val="00D55B59"/>
    <w:rsid w:val="00D63D28"/>
    <w:rsid w:val="00D65195"/>
    <w:rsid w:val="00D6720E"/>
    <w:rsid w:val="00D9106C"/>
    <w:rsid w:val="00D94664"/>
    <w:rsid w:val="00D97653"/>
    <w:rsid w:val="00DA1953"/>
    <w:rsid w:val="00DB6F60"/>
    <w:rsid w:val="00DC72B7"/>
    <w:rsid w:val="00DD710E"/>
    <w:rsid w:val="00DE23DE"/>
    <w:rsid w:val="00DE683D"/>
    <w:rsid w:val="00DF684F"/>
    <w:rsid w:val="00E06447"/>
    <w:rsid w:val="00E246C7"/>
    <w:rsid w:val="00E36691"/>
    <w:rsid w:val="00E36B87"/>
    <w:rsid w:val="00E36C18"/>
    <w:rsid w:val="00E417D9"/>
    <w:rsid w:val="00E4445E"/>
    <w:rsid w:val="00E45346"/>
    <w:rsid w:val="00E523FB"/>
    <w:rsid w:val="00E57648"/>
    <w:rsid w:val="00E662A0"/>
    <w:rsid w:val="00E72A11"/>
    <w:rsid w:val="00E73473"/>
    <w:rsid w:val="00EB04CE"/>
    <w:rsid w:val="00EB2414"/>
    <w:rsid w:val="00EC1FBF"/>
    <w:rsid w:val="00EC2095"/>
    <w:rsid w:val="00EE0CDB"/>
    <w:rsid w:val="00EF2EF6"/>
    <w:rsid w:val="00EF7CD9"/>
    <w:rsid w:val="00F024EC"/>
    <w:rsid w:val="00F1052E"/>
    <w:rsid w:val="00F10B03"/>
    <w:rsid w:val="00F346DB"/>
    <w:rsid w:val="00F359E5"/>
    <w:rsid w:val="00F42018"/>
    <w:rsid w:val="00F4531A"/>
    <w:rsid w:val="00F4624B"/>
    <w:rsid w:val="00F7151C"/>
    <w:rsid w:val="00F75F25"/>
    <w:rsid w:val="00F86A09"/>
    <w:rsid w:val="00F90904"/>
    <w:rsid w:val="00F92080"/>
    <w:rsid w:val="00FA0E7C"/>
    <w:rsid w:val="00FB249C"/>
    <w:rsid w:val="00FB54DB"/>
    <w:rsid w:val="00FC38DB"/>
    <w:rsid w:val="00FC72F5"/>
    <w:rsid w:val="00FD02EF"/>
    <w:rsid w:val="00FD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CEC1F"/>
  <w14:defaultImageDpi w14:val="330"/>
  <w15:chartTrackingRefBased/>
  <w15:docId w15:val="{79EA2812-BFF1-4918-A167-7624068B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character" w:customStyle="1" w:styleId="apple-converted-space">
    <w:name w:val="apple-converted-space"/>
    <w:basedOn w:val="DefaultParagraphFont"/>
    <w:rsid w:val="002900AD"/>
  </w:style>
  <w:style w:type="paragraph" w:customStyle="1" w:styleId="Default">
    <w:name w:val="Default"/>
    <w:rsid w:val="00CE0D27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lang w:val="en-AU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52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B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B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B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B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B1D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63E37"/>
  </w:style>
  <w:style w:type="character" w:styleId="Hyperlink">
    <w:name w:val="Hyperlink"/>
    <w:basedOn w:val="DefaultParagraphFont"/>
    <w:uiPriority w:val="99"/>
    <w:unhideWhenUsed/>
    <w:rsid w:val="00F10B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0B0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00A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27E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7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even1\Desktop\School_of_Health_and_Human_Sciences_Letterhead_Template_final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347645C1F994791DF6F6466DE32D2" ma:contentTypeVersion="11" ma:contentTypeDescription="Create a new document." ma:contentTypeScope="" ma:versionID="9aef702f7851ce194b4c14f43728dcdf">
  <xsd:schema xmlns:xsd="http://www.w3.org/2001/XMLSchema" xmlns:xs="http://www.w3.org/2001/XMLSchema" xmlns:p="http://schemas.microsoft.com/office/2006/metadata/properties" xmlns:ns3="214650a9-6f6c-4b62-a4a2-c6d45bf012b2" xmlns:ns4="156bfed8-ebb6-499c-be44-225940760857" targetNamespace="http://schemas.microsoft.com/office/2006/metadata/properties" ma:root="true" ma:fieldsID="a0e9488576658b6b331db5f258faba02" ns3:_="" ns4:_="">
    <xsd:import namespace="214650a9-6f6c-4b62-a4a2-c6d45bf012b2"/>
    <xsd:import namespace="156bfed8-ebb6-499c-be44-2259407608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650a9-6f6c-4b62-a4a2-c6d45bf01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bfed8-ebb6-499c-be44-22594076085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FB864-1249-4871-9782-0D7481BE9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650a9-6f6c-4b62-a4a2-c6d45bf012b2"/>
    <ds:schemaRef ds:uri="156bfed8-ebb6-499c-be44-2259407608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8633E7-CA40-4D1A-A661-708B062724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97E033-9418-40CE-BB1D-E349A11474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1C7707-EE2E-4B6E-AF61-BE3D77CB6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School_of_Health_and_Human_Sciences_Letterhead_Template_final (2)</Template>
  <TotalTime>3</TotalTime>
  <Pages>4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csteven1</dc:creator>
  <cp:keywords/>
  <dc:description/>
  <cp:lastModifiedBy>Reviewer 1</cp:lastModifiedBy>
  <cp:revision>5</cp:revision>
  <cp:lastPrinted>2020-05-14T22:04:00Z</cp:lastPrinted>
  <dcterms:created xsi:type="dcterms:W3CDTF">2022-02-24T08:24:00Z</dcterms:created>
  <dcterms:modified xsi:type="dcterms:W3CDTF">2022-02-27T23:05:00Z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0x010100B64347645C1F994791DF6F6466DE32D2</vt:lpwstr>
  </property>
</Properties>
</file>