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262ABE" w14:textId="25F22876" w:rsidR="005B2271" w:rsidRPr="00D77561" w:rsidRDefault="00ED082B">
      <w:r>
        <w:t>Additional file 1</w:t>
      </w:r>
      <w:r w:rsidR="00BF09C1" w:rsidRPr="00D77561">
        <w:t>.</w:t>
      </w:r>
    </w:p>
    <w:p w14:paraId="19262ABF" w14:textId="77777777" w:rsidR="005B2271" w:rsidRPr="00D77561" w:rsidRDefault="005B2271"/>
    <w:p w14:paraId="19262AC0" w14:textId="77777777" w:rsidR="005B2271" w:rsidRPr="00D77561" w:rsidRDefault="005B2271"/>
    <w:p w14:paraId="19262AC1" w14:textId="77777777" w:rsidR="005B2271" w:rsidRPr="00D77561" w:rsidRDefault="005B2271"/>
    <w:tbl>
      <w:tblPr>
        <w:tblW w:w="5000" w:type="pct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9962"/>
      </w:tblGrid>
      <w:tr w:rsidR="005B2271" w:rsidRPr="00D77561" w14:paraId="19262AC3" w14:textId="77777777">
        <w:tc>
          <w:tcPr>
            <w:tcW w:w="9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262AC2" w14:textId="77777777" w:rsidR="005B2271" w:rsidRPr="00D77561" w:rsidRDefault="00BF09C1">
            <w:pPr>
              <w:pStyle w:val="Contenidodelatabla"/>
            </w:pPr>
            <w:r w:rsidRPr="00D77561">
              <w:rPr>
                <w:noProof/>
                <w:lang w:eastAsia="en-GB" w:bidi="ar-SA"/>
              </w:rPr>
              <w:drawing>
                <wp:anchor distT="0" distB="0" distL="0" distR="0" simplePos="0" relativeHeight="4" behindDoc="0" locked="0" layoutInCell="1" allowOverlap="1" wp14:anchorId="19262C6E" wp14:editId="19262C6F">
                  <wp:simplePos x="0" y="0"/>
                  <wp:positionH relativeFrom="column">
                    <wp:align>center</wp:align>
                  </wp:positionH>
                  <wp:positionV relativeFrom="paragraph">
                    <wp:posOffset>635</wp:posOffset>
                  </wp:positionV>
                  <wp:extent cx="5561330" cy="3825240"/>
                  <wp:effectExtent l="0" t="0" r="0" b="0"/>
                  <wp:wrapSquare wrapText="largest"/>
                  <wp:docPr id="2" name="Imagen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n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61330" cy="3825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B2271" w:rsidRPr="00D77561" w14:paraId="19262AC5" w14:textId="77777777">
        <w:tc>
          <w:tcPr>
            <w:tcW w:w="99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262AC4" w14:textId="77777777" w:rsidR="005B2271" w:rsidRPr="00D77561" w:rsidRDefault="00134321">
            <w:pPr>
              <w:pStyle w:val="Contenidodelatabla"/>
            </w:pPr>
            <w:r w:rsidRPr="00D77561">
              <w:rPr>
                <w:b/>
                <w:bCs/>
              </w:rPr>
              <w:t>Figure S1</w:t>
            </w:r>
            <w:r w:rsidR="00BF09C1" w:rsidRPr="00D77561">
              <w:rPr>
                <w:b/>
                <w:bCs/>
              </w:rPr>
              <w:t>.</w:t>
            </w:r>
            <w:r w:rsidR="00BF09C1" w:rsidRPr="00D77561">
              <w:t xml:space="preserve"> The mean time trend of dengue risk 2002-2018.</w:t>
            </w:r>
          </w:p>
        </w:tc>
      </w:tr>
    </w:tbl>
    <w:p w14:paraId="19262AC6" w14:textId="77777777" w:rsidR="005B2271" w:rsidRPr="00D77561" w:rsidRDefault="005B2271"/>
    <w:p w14:paraId="19262AC7" w14:textId="77777777" w:rsidR="00D77561" w:rsidRPr="00D77561" w:rsidRDefault="00D77561">
      <w:pPr>
        <w:sectPr w:rsidR="00D77561" w:rsidRPr="00D77561">
          <w:pgSz w:w="12240" w:h="15840"/>
          <w:pgMar w:top="1134" w:right="1134" w:bottom="1134" w:left="1134" w:header="0" w:footer="0" w:gutter="0"/>
          <w:cols w:space="720"/>
          <w:formProt w:val="0"/>
          <w:docGrid w:linePitch="100"/>
        </w:sectPr>
      </w:pPr>
    </w:p>
    <w:p w14:paraId="19262AC8" w14:textId="77777777" w:rsidR="00366D44" w:rsidRPr="00D77561" w:rsidRDefault="00366D44"/>
    <w:p w14:paraId="19262AC9" w14:textId="77777777" w:rsidR="005B2271" w:rsidRPr="00D77561" w:rsidRDefault="005B2271"/>
    <w:tbl>
      <w:tblPr>
        <w:tblW w:w="5000" w:type="pct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9962"/>
      </w:tblGrid>
      <w:tr w:rsidR="005B2271" w:rsidRPr="00D77561" w14:paraId="19262ACD" w14:textId="77777777">
        <w:tc>
          <w:tcPr>
            <w:tcW w:w="9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262ACA" w14:textId="77777777" w:rsidR="005B2271" w:rsidRPr="00D77561" w:rsidRDefault="005B2271">
            <w:pPr>
              <w:pStyle w:val="Contenidodelatabla"/>
            </w:pPr>
          </w:p>
          <w:p w14:paraId="19262ACB" w14:textId="77777777" w:rsidR="005B2271" w:rsidRPr="00D77561" w:rsidRDefault="005B2271">
            <w:pPr>
              <w:pStyle w:val="Contenidodelatabla"/>
            </w:pPr>
          </w:p>
          <w:p w14:paraId="19262ACC" w14:textId="77777777" w:rsidR="005B2271" w:rsidRPr="00D77561" w:rsidRDefault="00BF09C1">
            <w:pPr>
              <w:pStyle w:val="Contenidodelatabla"/>
            </w:pPr>
            <w:r w:rsidRPr="00D77561">
              <w:rPr>
                <w:noProof/>
                <w:lang w:eastAsia="en-GB" w:bidi="ar-SA"/>
              </w:rPr>
              <w:drawing>
                <wp:anchor distT="0" distB="0" distL="0" distR="0" simplePos="0" relativeHeight="3" behindDoc="0" locked="0" layoutInCell="1" allowOverlap="1" wp14:anchorId="19262C70" wp14:editId="19262C71">
                  <wp:simplePos x="0" y="0"/>
                  <wp:positionH relativeFrom="column">
                    <wp:align>center</wp:align>
                  </wp:positionH>
                  <wp:positionV relativeFrom="paragraph">
                    <wp:posOffset>635</wp:posOffset>
                  </wp:positionV>
                  <wp:extent cx="6262370" cy="5091430"/>
                  <wp:effectExtent l="0" t="0" r="0" b="0"/>
                  <wp:wrapSquare wrapText="largest"/>
                  <wp:docPr id="3" name="Imagen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agen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62370" cy="50914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19262ACE" w14:textId="13A6AEDA" w:rsidR="005B2271" w:rsidRPr="00D77561" w:rsidRDefault="00134321">
      <w:r w:rsidRPr="00D77561">
        <w:rPr>
          <w:b/>
          <w:bCs/>
        </w:rPr>
        <w:t>Figure S2</w:t>
      </w:r>
      <w:r w:rsidR="00BF09C1" w:rsidRPr="00D77561">
        <w:rPr>
          <w:b/>
          <w:bCs/>
        </w:rPr>
        <w:t>.</w:t>
      </w:r>
      <w:r w:rsidR="00BF09C1" w:rsidRPr="00D77561">
        <w:t xml:space="preserve"> </w:t>
      </w:r>
      <w:r w:rsidR="00D13B85" w:rsidRPr="00D13B85">
        <w:rPr>
          <w:rFonts w:hint="eastAsia"/>
        </w:rPr>
        <w:t xml:space="preserve">Average rate </w:t>
      </w:r>
      <w:r w:rsidR="00D13B85" w:rsidRPr="0052357B">
        <w:rPr>
          <w:rFonts w:hint="eastAsia"/>
        </w:rPr>
        <w:t>of change with their respective confidence intervals (95%) for the empirical</w:t>
      </w:r>
      <w:r w:rsidR="00E97884" w:rsidRPr="0052357B">
        <w:rPr>
          <w:rFonts w:hint="eastAsia"/>
        </w:rPr>
        <w:t>ly</w:t>
      </w:r>
      <w:r w:rsidR="00D13B85" w:rsidRPr="0052357B">
        <w:rPr>
          <w:rFonts w:hint="eastAsia"/>
        </w:rPr>
        <w:t xml:space="preserve"> reported dengue cases (A) and the incidence rate (B)</w:t>
      </w:r>
    </w:p>
    <w:p w14:paraId="19262ACF" w14:textId="77777777" w:rsidR="005B2271" w:rsidRPr="00D77561" w:rsidRDefault="005B2271"/>
    <w:p w14:paraId="19262AD0" w14:textId="77777777" w:rsidR="00D77561" w:rsidRPr="00D77561" w:rsidRDefault="00D77561">
      <w:pPr>
        <w:sectPr w:rsidR="00D77561" w:rsidRPr="00D77561">
          <w:pgSz w:w="12240" w:h="15840"/>
          <w:pgMar w:top="1134" w:right="1134" w:bottom="1134" w:left="1134" w:header="0" w:footer="0" w:gutter="0"/>
          <w:cols w:space="720"/>
          <w:formProt w:val="0"/>
          <w:docGrid w:linePitch="100"/>
        </w:sectPr>
      </w:pPr>
    </w:p>
    <w:p w14:paraId="19262AD1" w14:textId="77777777" w:rsidR="005B2271" w:rsidRPr="00D77561" w:rsidRDefault="005B2271"/>
    <w:p w14:paraId="19262AD2" w14:textId="77777777" w:rsidR="005B2271" w:rsidRPr="00D77561" w:rsidRDefault="005B2271"/>
    <w:tbl>
      <w:tblPr>
        <w:tblW w:w="4899" w:type="pct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9761"/>
      </w:tblGrid>
      <w:tr w:rsidR="00134321" w:rsidRPr="00D77561" w14:paraId="19262AD7" w14:textId="77777777" w:rsidTr="00A34FD9">
        <w:trPr>
          <w:trHeight w:val="6998"/>
        </w:trPr>
        <w:tc>
          <w:tcPr>
            <w:tcW w:w="9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262AD3" w14:textId="77777777" w:rsidR="00134321" w:rsidRPr="00D77561" w:rsidRDefault="00134321" w:rsidP="003905B9">
            <w:pPr>
              <w:pStyle w:val="Contenidodelatabla"/>
            </w:pPr>
            <w:r w:rsidRPr="00D77561">
              <w:rPr>
                <w:noProof/>
                <w:lang w:eastAsia="en-GB" w:bidi="ar-SA"/>
              </w:rPr>
              <w:drawing>
                <wp:anchor distT="0" distB="0" distL="0" distR="0" simplePos="0" relativeHeight="251659264" behindDoc="0" locked="0" layoutInCell="1" allowOverlap="1" wp14:anchorId="19262C72" wp14:editId="19262C73">
                  <wp:simplePos x="0" y="0"/>
                  <wp:positionH relativeFrom="column">
                    <wp:posOffset>-393700</wp:posOffset>
                  </wp:positionH>
                  <wp:positionV relativeFrom="paragraph">
                    <wp:posOffset>494665</wp:posOffset>
                  </wp:positionV>
                  <wp:extent cx="6332220" cy="4355465"/>
                  <wp:effectExtent l="0" t="0" r="0" b="0"/>
                  <wp:wrapSquare wrapText="largest"/>
                  <wp:docPr id="1" name="Imagen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n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32220" cy="43554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19262AD4" w14:textId="77777777" w:rsidR="00134321" w:rsidRPr="00D77561" w:rsidRDefault="00134321" w:rsidP="003905B9">
            <w:pPr>
              <w:pStyle w:val="Contenidodelatabla"/>
            </w:pPr>
          </w:p>
          <w:p w14:paraId="19262AD5" w14:textId="77777777" w:rsidR="00134321" w:rsidRPr="00D77561" w:rsidRDefault="00134321" w:rsidP="003905B9">
            <w:pPr>
              <w:pStyle w:val="Contenidodelatabla"/>
            </w:pPr>
          </w:p>
          <w:p w14:paraId="19262AD6" w14:textId="77777777" w:rsidR="00134321" w:rsidRPr="00D77561" w:rsidRDefault="00134321" w:rsidP="003905B9">
            <w:pPr>
              <w:pStyle w:val="Contenidodelatabla"/>
            </w:pPr>
          </w:p>
        </w:tc>
      </w:tr>
      <w:tr w:rsidR="00134321" w:rsidRPr="00D77561" w14:paraId="19262AD9" w14:textId="77777777" w:rsidTr="00A34FD9">
        <w:trPr>
          <w:trHeight w:val="386"/>
        </w:trPr>
        <w:tc>
          <w:tcPr>
            <w:tcW w:w="97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262AD8" w14:textId="2C3345EE" w:rsidR="00134321" w:rsidRPr="00D77561" w:rsidRDefault="00134321" w:rsidP="003905B9">
            <w:pPr>
              <w:widowControl w:val="0"/>
            </w:pPr>
            <w:r w:rsidRPr="00D77561">
              <w:rPr>
                <w:b/>
                <w:bCs/>
              </w:rPr>
              <w:t>Figure S3</w:t>
            </w:r>
            <w:r w:rsidR="00A34FD9">
              <w:rPr>
                <w:b/>
                <w:bCs/>
              </w:rPr>
              <w:t>a</w:t>
            </w:r>
            <w:r w:rsidR="00CC3ABD">
              <w:t xml:space="preserve"> Correlation matrix between </w:t>
            </w:r>
            <w:r w:rsidR="000C002E" w:rsidRPr="000C002E">
              <w:t>incidence rate</w:t>
            </w:r>
            <w:r w:rsidRPr="00D77561">
              <w:t xml:space="preserve"> and the eight environmental variables.</w:t>
            </w:r>
          </w:p>
        </w:tc>
      </w:tr>
    </w:tbl>
    <w:p w14:paraId="19262ADA" w14:textId="77777777" w:rsidR="005B2271" w:rsidRPr="00D77561" w:rsidRDefault="005B2271"/>
    <w:p w14:paraId="19262ADE" w14:textId="77777777" w:rsidR="005B2271" w:rsidRPr="00D77561" w:rsidRDefault="005B2271"/>
    <w:p w14:paraId="19262ADF" w14:textId="77777777" w:rsidR="005B2271" w:rsidRPr="00D77561" w:rsidRDefault="005B2271"/>
    <w:p w14:paraId="19262AE0" w14:textId="77777777" w:rsidR="005B2271" w:rsidRPr="00D77561" w:rsidRDefault="005B2271"/>
    <w:tbl>
      <w:tblPr>
        <w:tblStyle w:val="TableGrid"/>
        <w:tblW w:w="10345" w:type="dxa"/>
        <w:tblLook w:val="04A0" w:firstRow="1" w:lastRow="0" w:firstColumn="1" w:lastColumn="0" w:noHBand="0" w:noVBand="1"/>
      </w:tblPr>
      <w:tblGrid>
        <w:gridCol w:w="10345"/>
      </w:tblGrid>
      <w:tr w:rsidR="00A34FD9" w14:paraId="384085A1" w14:textId="77777777" w:rsidTr="00A34FD9">
        <w:trPr>
          <w:trHeight w:val="7381"/>
        </w:trPr>
        <w:tc>
          <w:tcPr>
            <w:tcW w:w="10345" w:type="dxa"/>
          </w:tcPr>
          <w:p w14:paraId="6C168D88" w14:textId="6D841D1E" w:rsidR="00A34FD9" w:rsidRDefault="00A34FD9" w:rsidP="006374E5">
            <w:pPr>
              <w:rPr>
                <w:lang w:val="en-US"/>
              </w:rPr>
            </w:pPr>
            <w:r>
              <w:rPr>
                <w:noProof/>
                <w:lang w:eastAsia="en-GB"/>
              </w:rPr>
              <w:lastRenderedPageBreak/>
              <w:drawing>
                <wp:inline distT="0" distB="0" distL="0" distR="0" wp14:anchorId="799CD1C3" wp14:editId="12BA449C">
                  <wp:extent cx="6045200" cy="6519213"/>
                  <wp:effectExtent l="0" t="0" r="0" b="0"/>
                  <wp:docPr id="7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78491" cy="65551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34FD9" w14:paraId="7C162BD7" w14:textId="77777777" w:rsidTr="00CB2E29">
        <w:trPr>
          <w:trHeight w:val="614"/>
        </w:trPr>
        <w:tc>
          <w:tcPr>
            <w:tcW w:w="103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5348A2" w14:textId="786E27C3" w:rsidR="00A34FD9" w:rsidRPr="00A34FD9" w:rsidRDefault="00A34FD9" w:rsidP="00A34FD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34FD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Figure S3b</w:t>
            </w:r>
            <w:r w:rsidRPr="00A34FD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34FD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Scatter plot showing the relationships between the average log of dengue cases and environmental variables.</w:t>
            </w:r>
          </w:p>
        </w:tc>
      </w:tr>
    </w:tbl>
    <w:p w14:paraId="19262AE1" w14:textId="77777777" w:rsidR="005B2271" w:rsidRPr="00D77561" w:rsidRDefault="005B2271"/>
    <w:p w14:paraId="19262AE2" w14:textId="77777777" w:rsidR="005B2271" w:rsidRPr="00D77561" w:rsidRDefault="005B2271"/>
    <w:p w14:paraId="19262AE3" w14:textId="77777777" w:rsidR="005B2271" w:rsidRPr="00D77561" w:rsidRDefault="005B2271"/>
    <w:p w14:paraId="19262AE4" w14:textId="77777777" w:rsidR="00D77561" w:rsidRPr="00D77561" w:rsidRDefault="00D77561">
      <w:pPr>
        <w:sectPr w:rsidR="00D77561" w:rsidRPr="00D77561">
          <w:pgSz w:w="12240" w:h="15840"/>
          <w:pgMar w:top="1134" w:right="1134" w:bottom="1134" w:left="1134" w:header="0" w:footer="0" w:gutter="0"/>
          <w:cols w:space="720"/>
          <w:formProt w:val="0"/>
          <w:docGrid w:linePitch="100"/>
        </w:sectPr>
      </w:pPr>
    </w:p>
    <w:p w14:paraId="19262AE5" w14:textId="77777777" w:rsidR="005B2271" w:rsidRPr="00D77561" w:rsidRDefault="005B2271"/>
    <w:p w14:paraId="19262AE6" w14:textId="77777777" w:rsidR="005B2271" w:rsidRPr="00D77561" w:rsidRDefault="005B2271"/>
    <w:tbl>
      <w:tblPr>
        <w:tblW w:w="5000" w:type="pct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9962"/>
      </w:tblGrid>
      <w:tr w:rsidR="005B2271" w:rsidRPr="00D77561" w14:paraId="19262AF2" w14:textId="77777777" w:rsidTr="00D77561">
        <w:trPr>
          <w:trHeight w:val="3976"/>
        </w:trPr>
        <w:tc>
          <w:tcPr>
            <w:tcW w:w="9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262AE7" w14:textId="77777777" w:rsidR="005B2271" w:rsidRPr="00D77561" w:rsidRDefault="00BF09C1">
            <w:pPr>
              <w:pStyle w:val="Contenidodelatabla"/>
            </w:pPr>
            <w:r w:rsidRPr="00D77561">
              <w:rPr>
                <w:noProof/>
                <w:lang w:eastAsia="en-GB" w:bidi="ar-SA"/>
              </w:rPr>
              <w:drawing>
                <wp:anchor distT="0" distB="0" distL="0" distR="0" simplePos="0" relativeHeight="7" behindDoc="0" locked="0" layoutInCell="0" allowOverlap="1" wp14:anchorId="19262C74" wp14:editId="19262C75">
                  <wp:simplePos x="0" y="0"/>
                  <wp:positionH relativeFrom="column">
                    <wp:align>center</wp:align>
                  </wp:positionH>
                  <wp:positionV relativeFrom="paragraph">
                    <wp:posOffset>635</wp:posOffset>
                  </wp:positionV>
                  <wp:extent cx="6262370" cy="7434580"/>
                  <wp:effectExtent l="0" t="0" r="0" b="0"/>
                  <wp:wrapSquare wrapText="largest"/>
                  <wp:docPr id="4" name="Imagen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n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 b="79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62370" cy="74345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19262AE8" w14:textId="77777777" w:rsidR="005B2271" w:rsidRPr="00D77561" w:rsidRDefault="005B2271">
            <w:pPr>
              <w:pStyle w:val="Contenidodelatabla"/>
            </w:pPr>
          </w:p>
          <w:p w14:paraId="19262AE9" w14:textId="77777777" w:rsidR="005B2271" w:rsidRPr="00D77561" w:rsidRDefault="005B2271">
            <w:pPr>
              <w:pStyle w:val="Contenidodelatabla"/>
            </w:pPr>
          </w:p>
          <w:p w14:paraId="19262AEA" w14:textId="77777777" w:rsidR="005B2271" w:rsidRPr="00D77561" w:rsidRDefault="005B2271">
            <w:pPr>
              <w:pStyle w:val="Contenidodelatabla"/>
            </w:pPr>
          </w:p>
          <w:p w14:paraId="19262AEB" w14:textId="77777777" w:rsidR="005B2271" w:rsidRPr="00D77561" w:rsidRDefault="005B2271">
            <w:pPr>
              <w:pStyle w:val="Contenidodelatabla"/>
            </w:pPr>
          </w:p>
          <w:p w14:paraId="19262AEC" w14:textId="77777777" w:rsidR="005B2271" w:rsidRPr="00D77561" w:rsidRDefault="00BF09C1">
            <w:pPr>
              <w:pStyle w:val="Contenidodelatabla"/>
            </w:pPr>
            <w:r w:rsidRPr="00D77561">
              <w:rPr>
                <w:noProof/>
                <w:lang w:eastAsia="en-GB" w:bidi="ar-SA"/>
              </w:rPr>
              <w:drawing>
                <wp:anchor distT="0" distB="0" distL="0" distR="0" simplePos="0" relativeHeight="6" behindDoc="0" locked="0" layoutInCell="0" allowOverlap="1" wp14:anchorId="19262C76" wp14:editId="19262C77">
                  <wp:simplePos x="0" y="0"/>
                  <wp:positionH relativeFrom="column">
                    <wp:align>center</wp:align>
                  </wp:positionH>
                  <wp:positionV relativeFrom="paragraph">
                    <wp:posOffset>635</wp:posOffset>
                  </wp:positionV>
                  <wp:extent cx="6262370" cy="7317105"/>
                  <wp:effectExtent l="0" t="0" r="0" b="0"/>
                  <wp:wrapSquare wrapText="largest"/>
                  <wp:docPr id="5" name="Imagen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Imagen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 b="70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62370" cy="73171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19262AED" w14:textId="77777777" w:rsidR="005B2271" w:rsidRPr="00D77561" w:rsidRDefault="005B2271">
            <w:pPr>
              <w:pStyle w:val="Contenidodelatabla"/>
            </w:pPr>
          </w:p>
          <w:p w14:paraId="19262AEE" w14:textId="77777777" w:rsidR="005B2271" w:rsidRPr="00D77561" w:rsidRDefault="005B2271">
            <w:pPr>
              <w:pStyle w:val="Contenidodelatabla"/>
            </w:pPr>
          </w:p>
          <w:p w14:paraId="19262AEF" w14:textId="77777777" w:rsidR="005B2271" w:rsidRPr="00D77561" w:rsidRDefault="005B2271">
            <w:pPr>
              <w:pStyle w:val="Contenidodelatabla"/>
            </w:pPr>
          </w:p>
          <w:p w14:paraId="19262AF0" w14:textId="77777777" w:rsidR="005B2271" w:rsidRPr="00D77561" w:rsidRDefault="005B2271">
            <w:pPr>
              <w:pStyle w:val="Contenidodelatabla"/>
            </w:pPr>
          </w:p>
          <w:p w14:paraId="19262AF1" w14:textId="77777777" w:rsidR="005B2271" w:rsidRPr="00D77561" w:rsidRDefault="00BF09C1">
            <w:pPr>
              <w:pStyle w:val="Contenidodelatabla"/>
            </w:pPr>
            <w:r w:rsidRPr="00D77561">
              <w:rPr>
                <w:noProof/>
                <w:lang w:eastAsia="en-GB" w:bidi="ar-SA"/>
              </w:rPr>
              <w:lastRenderedPageBreak/>
              <w:drawing>
                <wp:anchor distT="0" distB="0" distL="0" distR="0" simplePos="0" relativeHeight="5" behindDoc="0" locked="0" layoutInCell="0" allowOverlap="1" wp14:anchorId="19262C78" wp14:editId="19262C79">
                  <wp:simplePos x="0" y="0"/>
                  <wp:positionH relativeFrom="column">
                    <wp:align>center</wp:align>
                  </wp:positionH>
                  <wp:positionV relativeFrom="paragraph">
                    <wp:posOffset>635</wp:posOffset>
                  </wp:positionV>
                  <wp:extent cx="6191885" cy="2023110"/>
                  <wp:effectExtent l="0" t="0" r="0" b="0"/>
                  <wp:wrapSquare wrapText="largest"/>
                  <wp:docPr id="6" name="Imagen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n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 r="1124" b="7493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91885" cy="20231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B2271" w:rsidRPr="00D77561" w14:paraId="19262AF4" w14:textId="77777777" w:rsidTr="00D77561">
        <w:trPr>
          <w:trHeight w:val="586"/>
        </w:trPr>
        <w:tc>
          <w:tcPr>
            <w:tcW w:w="99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262AF3" w14:textId="77777777" w:rsidR="005B2271" w:rsidRPr="00D77561" w:rsidRDefault="00BF09C1" w:rsidP="00D77561">
            <w:pPr>
              <w:pStyle w:val="Contenidodelatabla"/>
            </w:pPr>
            <w:r w:rsidRPr="00D77561">
              <w:rPr>
                <w:b/>
                <w:bCs/>
              </w:rPr>
              <w:lastRenderedPageBreak/>
              <w:t>Figure S4</w:t>
            </w:r>
            <w:r w:rsidRPr="00D77561">
              <w:t>. Traceplots generated for the MCMC samples.</w:t>
            </w:r>
          </w:p>
        </w:tc>
      </w:tr>
    </w:tbl>
    <w:p w14:paraId="19262AF5" w14:textId="77777777" w:rsidR="005B2271" w:rsidRPr="00D77561" w:rsidRDefault="005B2271"/>
    <w:p w14:paraId="19262AF6" w14:textId="77777777" w:rsidR="005B2271" w:rsidRPr="00D77561" w:rsidRDefault="005B2271"/>
    <w:p w14:paraId="19262AF7" w14:textId="77777777" w:rsidR="005B2271" w:rsidRPr="00D77561" w:rsidRDefault="005B2271"/>
    <w:p w14:paraId="19262AF8" w14:textId="77777777" w:rsidR="005B2271" w:rsidRPr="00D77561" w:rsidRDefault="00BF09C1">
      <w:r w:rsidRPr="00D77561">
        <w:rPr>
          <w:b/>
          <w:bCs/>
        </w:rPr>
        <w:t>Table S1.</w:t>
      </w:r>
      <w:r w:rsidRPr="00D77561">
        <w:t xml:space="preserve"> Table S1 Moran's statistic results.</w:t>
      </w:r>
      <w:r>
        <w:t xml:space="preserve"> </w:t>
      </w:r>
      <w:r w:rsidRPr="00D77561">
        <w:t>Highlighted</w:t>
      </w:r>
      <w:r>
        <w:t xml:space="preserve"> in bold are years with</w:t>
      </w:r>
      <w:r w:rsidRPr="00D77561">
        <w:t xml:space="preserve"> evidence of spatial correlation (alpha=0.05).</w:t>
      </w:r>
    </w:p>
    <w:p w14:paraId="19262AF9" w14:textId="77777777" w:rsidR="005B2271" w:rsidRPr="00D77561" w:rsidRDefault="005B2271"/>
    <w:tbl>
      <w:tblPr>
        <w:tblW w:w="3870" w:type="dxa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1308"/>
        <w:gridCol w:w="1282"/>
        <w:gridCol w:w="1280"/>
      </w:tblGrid>
      <w:tr w:rsidR="005B2271" w:rsidRPr="00D77561" w14:paraId="19262AFD" w14:textId="77777777">
        <w:trPr>
          <w:trHeight w:val="300"/>
        </w:trPr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14:paraId="19262AFA" w14:textId="77777777" w:rsidR="005B2271" w:rsidRPr="00D77561" w:rsidRDefault="00BF09C1">
            <w:pPr>
              <w:widowControl w:val="0"/>
            </w:pPr>
            <w:r w:rsidRPr="00D77561">
              <w:t>Year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14:paraId="19262AFB" w14:textId="77777777" w:rsidR="005B2271" w:rsidRPr="00D77561" w:rsidRDefault="00BF09C1">
            <w:pPr>
              <w:widowControl w:val="0"/>
            </w:pPr>
            <w:r w:rsidRPr="00D77561">
              <w:t>Moran's statistic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262AFC" w14:textId="77777777" w:rsidR="005B2271" w:rsidRPr="00D77561" w:rsidRDefault="00BF09C1">
            <w:pPr>
              <w:widowControl w:val="0"/>
            </w:pPr>
            <w:r w:rsidRPr="00D77561">
              <w:t>P-value</w:t>
            </w:r>
          </w:p>
        </w:tc>
      </w:tr>
      <w:tr w:rsidR="005B2271" w:rsidRPr="00D77561" w14:paraId="19262B01" w14:textId="77777777">
        <w:trPr>
          <w:trHeight w:val="256"/>
        </w:trPr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AFE" w14:textId="77777777" w:rsidR="005B2271" w:rsidRPr="00D77561" w:rsidRDefault="00BF09C1">
            <w:pPr>
              <w:widowControl w:val="0"/>
              <w:jc w:val="right"/>
            </w:pPr>
            <w:r w:rsidRPr="00D77561">
              <w:t>2002</w:t>
            </w:r>
          </w:p>
        </w:tc>
        <w:tc>
          <w:tcPr>
            <w:tcW w:w="128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AFF" w14:textId="77777777" w:rsidR="005B2271" w:rsidRPr="00D77561" w:rsidRDefault="00BF09C1">
            <w:pPr>
              <w:widowControl w:val="0"/>
              <w:jc w:val="right"/>
            </w:pPr>
            <w:r w:rsidRPr="00D77561">
              <w:t>0.075764</w:t>
            </w:r>
          </w:p>
        </w:tc>
        <w:tc>
          <w:tcPr>
            <w:tcW w:w="12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262B00" w14:textId="77777777" w:rsidR="005B2271" w:rsidRPr="00D77561" w:rsidRDefault="00BF09C1">
            <w:pPr>
              <w:widowControl w:val="0"/>
              <w:jc w:val="right"/>
            </w:pPr>
            <w:r w:rsidRPr="00D77561">
              <w:t>0.168300</w:t>
            </w:r>
          </w:p>
        </w:tc>
      </w:tr>
      <w:tr w:rsidR="005B2271" w:rsidRPr="00D77561" w14:paraId="19262B05" w14:textId="77777777">
        <w:trPr>
          <w:trHeight w:val="256"/>
        </w:trPr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02" w14:textId="77777777" w:rsidR="005B2271" w:rsidRPr="008E69C8" w:rsidRDefault="00BF09C1">
            <w:pPr>
              <w:widowControl w:val="0"/>
              <w:jc w:val="right"/>
              <w:rPr>
                <w:b/>
              </w:rPr>
            </w:pPr>
            <w:r w:rsidRPr="008E69C8">
              <w:rPr>
                <w:b/>
              </w:rPr>
              <w:t>2003</w:t>
            </w:r>
          </w:p>
        </w:tc>
        <w:tc>
          <w:tcPr>
            <w:tcW w:w="128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03" w14:textId="77777777" w:rsidR="005B2271" w:rsidRPr="008E69C8" w:rsidRDefault="00BF09C1">
            <w:pPr>
              <w:widowControl w:val="0"/>
              <w:jc w:val="right"/>
              <w:rPr>
                <w:b/>
              </w:rPr>
            </w:pPr>
            <w:r w:rsidRPr="008E69C8">
              <w:rPr>
                <w:b/>
              </w:rPr>
              <w:t>0.16579</w:t>
            </w:r>
          </w:p>
        </w:tc>
        <w:tc>
          <w:tcPr>
            <w:tcW w:w="12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262B04" w14:textId="77777777" w:rsidR="005B2271" w:rsidRPr="008E69C8" w:rsidRDefault="00BF09C1">
            <w:pPr>
              <w:widowControl w:val="0"/>
              <w:jc w:val="right"/>
              <w:rPr>
                <w:b/>
              </w:rPr>
            </w:pPr>
            <w:r w:rsidRPr="008E69C8">
              <w:rPr>
                <w:b/>
              </w:rPr>
              <w:t>0.051290</w:t>
            </w:r>
          </w:p>
        </w:tc>
      </w:tr>
      <w:tr w:rsidR="005B2271" w:rsidRPr="00D77561" w14:paraId="19262B09" w14:textId="77777777">
        <w:trPr>
          <w:trHeight w:val="256"/>
        </w:trPr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06" w14:textId="77777777" w:rsidR="005B2271" w:rsidRPr="00D77561" w:rsidRDefault="00BF09C1">
            <w:pPr>
              <w:widowControl w:val="0"/>
              <w:jc w:val="right"/>
            </w:pPr>
            <w:r w:rsidRPr="00D77561">
              <w:t>2004</w:t>
            </w:r>
          </w:p>
        </w:tc>
        <w:tc>
          <w:tcPr>
            <w:tcW w:w="128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07" w14:textId="77777777" w:rsidR="005B2271" w:rsidRPr="00D77561" w:rsidRDefault="00BF09C1">
            <w:pPr>
              <w:widowControl w:val="0"/>
              <w:jc w:val="right"/>
            </w:pPr>
            <w:r w:rsidRPr="00D77561">
              <w:t>-0.056199</w:t>
            </w:r>
          </w:p>
        </w:tc>
        <w:tc>
          <w:tcPr>
            <w:tcW w:w="12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262B08" w14:textId="77777777" w:rsidR="005B2271" w:rsidRPr="00D77561" w:rsidRDefault="00BF09C1">
            <w:pPr>
              <w:widowControl w:val="0"/>
              <w:jc w:val="right"/>
            </w:pPr>
            <w:r w:rsidRPr="00D77561">
              <w:t>0.504600</w:t>
            </w:r>
          </w:p>
        </w:tc>
      </w:tr>
      <w:tr w:rsidR="005B2271" w:rsidRPr="00D77561" w14:paraId="19262B0D" w14:textId="77777777">
        <w:trPr>
          <w:trHeight w:val="256"/>
        </w:trPr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0A" w14:textId="77777777" w:rsidR="005B2271" w:rsidRPr="008E69C8" w:rsidRDefault="00BF09C1">
            <w:pPr>
              <w:widowControl w:val="0"/>
              <w:jc w:val="right"/>
              <w:rPr>
                <w:b/>
              </w:rPr>
            </w:pPr>
            <w:r w:rsidRPr="008E69C8">
              <w:rPr>
                <w:b/>
              </w:rPr>
              <w:t>2005</w:t>
            </w:r>
          </w:p>
        </w:tc>
        <w:tc>
          <w:tcPr>
            <w:tcW w:w="128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0B" w14:textId="77777777" w:rsidR="005B2271" w:rsidRPr="008E69C8" w:rsidRDefault="00BF09C1">
            <w:pPr>
              <w:widowControl w:val="0"/>
              <w:jc w:val="right"/>
              <w:rPr>
                <w:b/>
              </w:rPr>
            </w:pPr>
            <w:r w:rsidRPr="008E69C8">
              <w:rPr>
                <w:b/>
              </w:rPr>
              <w:t>0.3487</w:t>
            </w:r>
          </w:p>
        </w:tc>
        <w:tc>
          <w:tcPr>
            <w:tcW w:w="12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262B0C" w14:textId="77777777" w:rsidR="005B2271" w:rsidRPr="008E69C8" w:rsidRDefault="00BF09C1">
            <w:pPr>
              <w:widowControl w:val="0"/>
              <w:jc w:val="right"/>
              <w:rPr>
                <w:b/>
              </w:rPr>
            </w:pPr>
            <w:r w:rsidRPr="008E69C8">
              <w:rPr>
                <w:b/>
              </w:rPr>
              <w:t>0.001500</w:t>
            </w:r>
          </w:p>
        </w:tc>
      </w:tr>
      <w:tr w:rsidR="005B2271" w:rsidRPr="00D77561" w14:paraId="19262B11" w14:textId="77777777">
        <w:trPr>
          <w:trHeight w:val="256"/>
        </w:trPr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0E" w14:textId="77777777" w:rsidR="005B2271" w:rsidRPr="00D77561" w:rsidRDefault="00BF09C1">
            <w:pPr>
              <w:widowControl w:val="0"/>
              <w:jc w:val="right"/>
            </w:pPr>
            <w:r w:rsidRPr="00D77561">
              <w:t>2006</w:t>
            </w:r>
          </w:p>
        </w:tc>
        <w:tc>
          <w:tcPr>
            <w:tcW w:w="128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0F" w14:textId="77777777" w:rsidR="005B2271" w:rsidRPr="00D77561" w:rsidRDefault="00BF09C1">
            <w:pPr>
              <w:widowControl w:val="0"/>
              <w:jc w:val="right"/>
            </w:pPr>
            <w:r w:rsidRPr="00D77561">
              <w:t>-0.13231</w:t>
            </w:r>
          </w:p>
        </w:tc>
        <w:tc>
          <w:tcPr>
            <w:tcW w:w="12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262B10" w14:textId="77777777" w:rsidR="005B2271" w:rsidRPr="00D77561" w:rsidRDefault="00BF09C1">
            <w:pPr>
              <w:widowControl w:val="0"/>
              <w:jc w:val="right"/>
            </w:pPr>
            <w:r w:rsidRPr="00D77561">
              <w:t>0.764100</w:t>
            </w:r>
          </w:p>
        </w:tc>
      </w:tr>
      <w:tr w:rsidR="005B2271" w:rsidRPr="00D77561" w14:paraId="19262B15" w14:textId="77777777">
        <w:trPr>
          <w:trHeight w:val="256"/>
        </w:trPr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12" w14:textId="77777777" w:rsidR="005B2271" w:rsidRPr="00D77561" w:rsidRDefault="00BF09C1">
            <w:pPr>
              <w:widowControl w:val="0"/>
              <w:jc w:val="right"/>
            </w:pPr>
            <w:r w:rsidRPr="00D77561">
              <w:t>2007</w:t>
            </w:r>
          </w:p>
        </w:tc>
        <w:tc>
          <w:tcPr>
            <w:tcW w:w="128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13" w14:textId="77777777" w:rsidR="005B2271" w:rsidRPr="00D77561" w:rsidRDefault="00BF09C1">
            <w:pPr>
              <w:widowControl w:val="0"/>
              <w:jc w:val="right"/>
            </w:pPr>
            <w:r w:rsidRPr="00D77561">
              <w:t>-0.19826</w:t>
            </w:r>
          </w:p>
        </w:tc>
        <w:tc>
          <w:tcPr>
            <w:tcW w:w="12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262B14" w14:textId="77777777" w:rsidR="005B2271" w:rsidRPr="00D77561" w:rsidRDefault="00BF09C1">
            <w:pPr>
              <w:widowControl w:val="0"/>
              <w:jc w:val="right"/>
            </w:pPr>
            <w:r w:rsidRPr="00D77561">
              <w:t>0.908900</w:t>
            </w:r>
          </w:p>
        </w:tc>
      </w:tr>
      <w:tr w:rsidR="005B2271" w:rsidRPr="00D77561" w14:paraId="19262B19" w14:textId="77777777">
        <w:trPr>
          <w:trHeight w:val="256"/>
        </w:trPr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16" w14:textId="77777777" w:rsidR="005B2271" w:rsidRPr="00D77561" w:rsidRDefault="00BF09C1">
            <w:pPr>
              <w:widowControl w:val="0"/>
              <w:jc w:val="right"/>
            </w:pPr>
            <w:r w:rsidRPr="00D77561">
              <w:t>2008</w:t>
            </w:r>
          </w:p>
        </w:tc>
        <w:tc>
          <w:tcPr>
            <w:tcW w:w="128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17" w14:textId="77777777" w:rsidR="005B2271" w:rsidRPr="00D77561" w:rsidRDefault="00BF09C1">
            <w:pPr>
              <w:widowControl w:val="0"/>
              <w:jc w:val="right"/>
            </w:pPr>
            <w:r w:rsidRPr="00D77561">
              <w:t>-0.13231</w:t>
            </w:r>
          </w:p>
        </w:tc>
        <w:tc>
          <w:tcPr>
            <w:tcW w:w="12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262B18" w14:textId="77777777" w:rsidR="005B2271" w:rsidRPr="00D77561" w:rsidRDefault="00BF09C1">
            <w:pPr>
              <w:widowControl w:val="0"/>
              <w:jc w:val="right"/>
            </w:pPr>
            <w:r w:rsidRPr="00D77561">
              <w:t>0.757300</w:t>
            </w:r>
          </w:p>
        </w:tc>
      </w:tr>
      <w:tr w:rsidR="005B2271" w:rsidRPr="00D77561" w14:paraId="19262B1D" w14:textId="77777777">
        <w:trPr>
          <w:trHeight w:val="256"/>
        </w:trPr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1A" w14:textId="77777777" w:rsidR="005B2271" w:rsidRPr="00D77561" w:rsidRDefault="00BF09C1">
            <w:pPr>
              <w:widowControl w:val="0"/>
              <w:jc w:val="right"/>
            </w:pPr>
            <w:r w:rsidRPr="00D77561">
              <w:t>2009</w:t>
            </w:r>
          </w:p>
        </w:tc>
        <w:tc>
          <w:tcPr>
            <w:tcW w:w="128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1B" w14:textId="77777777" w:rsidR="005B2271" w:rsidRPr="00D77561" w:rsidRDefault="00BF09C1">
            <w:pPr>
              <w:widowControl w:val="0"/>
              <w:jc w:val="right"/>
            </w:pPr>
            <w:r w:rsidRPr="00D77561">
              <w:t>-0.20893</w:t>
            </w:r>
          </w:p>
        </w:tc>
        <w:tc>
          <w:tcPr>
            <w:tcW w:w="12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262B1C" w14:textId="77777777" w:rsidR="005B2271" w:rsidRPr="00D77561" w:rsidRDefault="00BF09C1">
            <w:pPr>
              <w:widowControl w:val="0"/>
              <w:jc w:val="right"/>
            </w:pPr>
            <w:r w:rsidRPr="00D77561">
              <w:t>0.916100</w:t>
            </w:r>
          </w:p>
        </w:tc>
      </w:tr>
      <w:tr w:rsidR="005B2271" w:rsidRPr="00D77561" w14:paraId="19262B21" w14:textId="77777777">
        <w:trPr>
          <w:trHeight w:val="256"/>
        </w:trPr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1E" w14:textId="77777777" w:rsidR="005B2271" w:rsidRPr="00D77561" w:rsidRDefault="00BF09C1">
            <w:pPr>
              <w:widowControl w:val="0"/>
              <w:jc w:val="right"/>
            </w:pPr>
            <w:r w:rsidRPr="00D77561">
              <w:t>2010</w:t>
            </w:r>
          </w:p>
        </w:tc>
        <w:tc>
          <w:tcPr>
            <w:tcW w:w="128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1F" w14:textId="77777777" w:rsidR="005B2271" w:rsidRPr="00D77561" w:rsidRDefault="00BF09C1">
            <w:pPr>
              <w:widowControl w:val="0"/>
              <w:jc w:val="right"/>
            </w:pPr>
            <w:r w:rsidRPr="00D77561">
              <w:t>-0.0085479</w:t>
            </w:r>
          </w:p>
        </w:tc>
        <w:tc>
          <w:tcPr>
            <w:tcW w:w="12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262B20" w14:textId="77777777" w:rsidR="005B2271" w:rsidRPr="00D77561" w:rsidRDefault="00BF09C1">
            <w:pPr>
              <w:widowControl w:val="0"/>
              <w:jc w:val="right"/>
            </w:pPr>
            <w:r w:rsidRPr="00D77561">
              <w:t>0.361400</w:t>
            </w:r>
          </w:p>
        </w:tc>
      </w:tr>
      <w:tr w:rsidR="005B2271" w:rsidRPr="00D77561" w14:paraId="19262B25" w14:textId="77777777">
        <w:trPr>
          <w:trHeight w:val="256"/>
        </w:trPr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22" w14:textId="77777777" w:rsidR="005B2271" w:rsidRPr="00D77561" w:rsidRDefault="00BF09C1">
            <w:pPr>
              <w:widowControl w:val="0"/>
              <w:jc w:val="right"/>
              <w:rPr>
                <w:b/>
                <w:bCs/>
              </w:rPr>
            </w:pPr>
            <w:r w:rsidRPr="00D77561">
              <w:rPr>
                <w:b/>
                <w:bCs/>
              </w:rPr>
              <w:t>2011</w:t>
            </w:r>
          </w:p>
        </w:tc>
        <w:tc>
          <w:tcPr>
            <w:tcW w:w="128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23" w14:textId="77777777" w:rsidR="005B2271" w:rsidRPr="00D77561" w:rsidRDefault="00BF09C1">
            <w:pPr>
              <w:widowControl w:val="0"/>
              <w:jc w:val="right"/>
              <w:rPr>
                <w:b/>
                <w:bCs/>
              </w:rPr>
            </w:pPr>
            <w:r w:rsidRPr="00D77561">
              <w:rPr>
                <w:b/>
                <w:bCs/>
              </w:rPr>
              <w:t>0.15404</w:t>
            </w:r>
          </w:p>
        </w:tc>
        <w:tc>
          <w:tcPr>
            <w:tcW w:w="12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262B24" w14:textId="77777777" w:rsidR="005B2271" w:rsidRPr="00D77561" w:rsidRDefault="00BF09C1">
            <w:pPr>
              <w:widowControl w:val="0"/>
              <w:jc w:val="right"/>
              <w:rPr>
                <w:b/>
                <w:bCs/>
              </w:rPr>
            </w:pPr>
            <w:r w:rsidRPr="00D77561">
              <w:rPr>
                <w:b/>
                <w:bCs/>
              </w:rPr>
              <w:t>0.045900</w:t>
            </w:r>
          </w:p>
        </w:tc>
      </w:tr>
      <w:tr w:rsidR="005B2271" w:rsidRPr="00D77561" w14:paraId="19262B29" w14:textId="77777777">
        <w:trPr>
          <w:trHeight w:val="256"/>
        </w:trPr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26" w14:textId="77777777" w:rsidR="005B2271" w:rsidRPr="00D77561" w:rsidRDefault="00BF09C1">
            <w:pPr>
              <w:widowControl w:val="0"/>
              <w:jc w:val="right"/>
              <w:rPr>
                <w:b/>
                <w:bCs/>
              </w:rPr>
            </w:pPr>
            <w:r w:rsidRPr="00D77561">
              <w:rPr>
                <w:b/>
                <w:bCs/>
              </w:rPr>
              <w:t>2012</w:t>
            </w:r>
          </w:p>
        </w:tc>
        <w:tc>
          <w:tcPr>
            <w:tcW w:w="128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27" w14:textId="77777777" w:rsidR="005B2271" w:rsidRPr="00D77561" w:rsidRDefault="00BF09C1">
            <w:pPr>
              <w:widowControl w:val="0"/>
              <w:jc w:val="right"/>
              <w:rPr>
                <w:b/>
                <w:bCs/>
              </w:rPr>
            </w:pPr>
            <w:r w:rsidRPr="00D77561">
              <w:rPr>
                <w:b/>
                <w:bCs/>
              </w:rPr>
              <w:t>0.32341</w:t>
            </w:r>
          </w:p>
        </w:tc>
        <w:tc>
          <w:tcPr>
            <w:tcW w:w="12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262B28" w14:textId="77777777" w:rsidR="005B2271" w:rsidRPr="00D77561" w:rsidRDefault="00BF09C1">
            <w:pPr>
              <w:widowControl w:val="0"/>
              <w:jc w:val="right"/>
              <w:rPr>
                <w:b/>
                <w:bCs/>
              </w:rPr>
            </w:pPr>
            <w:r w:rsidRPr="00D77561">
              <w:rPr>
                <w:b/>
                <w:bCs/>
              </w:rPr>
              <w:t>0.003400</w:t>
            </w:r>
          </w:p>
        </w:tc>
      </w:tr>
      <w:tr w:rsidR="005B2271" w:rsidRPr="00D77561" w14:paraId="19262B2D" w14:textId="77777777">
        <w:trPr>
          <w:trHeight w:val="256"/>
        </w:trPr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2A" w14:textId="77777777" w:rsidR="005B2271" w:rsidRPr="00D77561" w:rsidRDefault="00BF09C1">
            <w:pPr>
              <w:widowControl w:val="0"/>
              <w:jc w:val="right"/>
            </w:pPr>
            <w:r w:rsidRPr="00D77561">
              <w:t>2013</w:t>
            </w:r>
          </w:p>
        </w:tc>
        <w:tc>
          <w:tcPr>
            <w:tcW w:w="128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2B" w14:textId="77777777" w:rsidR="005B2271" w:rsidRPr="00D77561" w:rsidRDefault="00BF09C1">
            <w:pPr>
              <w:widowControl w:val="0"/>
              <w:jc w:val="right"/>
            </w:pPr>
            <w:r w:rsidRPr="00D77561">
              <w:t>0.071003</w:t>
            </w:r>
          </w:p>
        </w:tc>
        <w:tc>
          <w:tcPr>
            <w:tcW w:w="12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262B2C" w14:textId="77777777" w:rsidR="005B2271" w:rsidRPr="00D77561" w:rsidRDefault="00BF09C1">
            <w:pPr>
              <w:widowControl w:val="0"/>
              <w:jc w:val="right"/>
            </w:pPr>
            <w:r w:rsidRPr="00D77561">
              <w:t>0.170000</w:t>
            </w:r>
          </w:p>
        </w:tc>
      </w:tr>
      <w:tr w:rsidR="005B2271" w:rsidRPr="00D77561" w14:paraId="19262B31" w14:textId="77777777">
        <w:trPr>
          <w:trHeight w:val="256"/>
        </w:trPr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2E" w14:textId="77777777" w:rsidR="005B2271" w:rsidRPr="00D77561" w:rsidRDefault="00BF09C1">
            <w:pPr>
              <w:widowControl w:val="0"/>
              <w:jc w:val="right"/>
              <w:rPr>
                <w:b/>
                <w:bCs/>
              </w:rPr>
            </w:pPr>
            <w:r w:rsidRPr="00D77561">
              <w:rPr>
                <w:b/>
                <w:bCs/>
              </w:rPr>
              <w:t>2014</w:t>
            </w:r>
          </w:p>
        </w:tc>
        <w:tc>
          <w:tcPr>
            <w:tcW w:w="128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2F" w14:textId="77777777" w:rsidR="005B2271" w:rsidRPr="00D77561" w:rsidRDefault="00BF09C1">
            <w:pPr>
              <w:widowControl w:val="0"/>
              <w:jc w:val="right"/>
              <w:rPr>
                <w:b/>
                <w:bCs/>
              </w:rPr>
            </w:pPr>
            <w:r w:rsidRPr="00D77561">
              <w:rPr>
                <w:b/>
                <w:bCs/>
              </w:rPr>
              <w:t>0.5539</w:t>
            </w:r>
          </w:p>
        </w:tc>
        <w:tc>
          <w:tcPr>
            <w:tcW w:w="12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262B30" w14:textId="77777777" w:rsidR="005B2271" w:rsidRPr="00D77561" w:rsidRDefault="00BF09C1">
            <w:pPr>
              <w:widowControl w:val="0"/>
              <w:jc w:val="right"/>
              <w:rPr>
                <w:b/>
                <w:bCs/>
              </w:rPr>
            </w:pPr>
            <w:r w:rsidRPr="00D77561">
              <w:rPr>
                <w:b/>
                <w:bCs/>
              </w:rPr>
              <w:t>0.000100</w:t>
            </w:r>
          </w:p>
        </w:tc>
      </w:tr>
      <w:tr w:rsidR="005B2271" w:rsidRPr="00D77561" w14:paraId="19262B35" w14:textId="77777777">
        <w:trPr>
          <w:trHeight w:val="256"/>
        </w:trPr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32" w14:textId="77777777" w:rsidR="005B2271" w:rsidRPr="00D77561" w:rsidRDefault="00BF09C1">
            <w:pPr>
              <w:widowControl w:val="0"/>
              <w:jc w:val="right"/>
            </w:pPr>
            <w:r w:rsidRPr="00D77561">
              <w:t>2015</w:t>
            </w:r>
          </w:p>
        </w:tc>
        <w:tc>
          <w:tcPr>
            <w:tcW w:w="128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33" w14:textId="77777777" w:rsidR="005B2271" w:rsidRPr="00D77561" w:rsidRDefault="00BF09C1">
            <w:pPr>
              <w:widowControl w:val="0"/>
              <w:jc w:val="right"/>
            </w:pPr>
            <w:r w:rsidRPr="00D77561">
              <w:t>-0.13728</w:t>
            </w:r>
          </w:p>
        </w:tc>
        <w:tc>
          <w:tcPr>
            <w:tcW w:w="12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262B34" w14:textId="77777777" w:rsidR="005B2271" w:rsidRPr="00D77561" w:rsidRDefault="00BF09C1">
            <w:pPr>
              <w:widowControl w:val="0"/>
              <w:jc w:val="right"/>
            </w:pPr>
            <w:r w:rsidRPr="00D77561">
              <w:t>0.782600</w:t>
            </w:r>
          </w:p>
        </w:tc>
      </w:tr>
      <w:tr w:rsidR="005B2271" w:rsidRPr="00D77561" w14:paraId="19262B39" w14:textId="77777777">
        <w:trPr>
          <w:trHeight w:val="256"/>
        </w:trPr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36" w14:textId="77777777" w:rsidR="005B2271" w:rsidRPr="00D77561" w:rsidRDefault="00BF09C1">
            <w:pPr>
              <w:widowControl w:val="0"/>
              <w:jc w:val="right"/>
            </w:pPr>
            <w:r w:rsidRPr="00D77561">
              <w:t>2016</w:t>
            </w:r>
          </w:p>
        </w:tc>
        <w:tc>
          <w:tcPr>
            <w:tcW w:w="128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37" w14:textId="77777777" w:rsidR="005B2271" w:rsidRPr="00D77561" w:rsidRDefault="00BF09C1">
            <w:pPr>
              <w:widowControl w:val="0"/>
              <w:jc w:val="right"/>
            </w:pPr>
            <w:r w:rsidRPr="00D77561">
              <w:t>-0.091715</w:t>
            </w:r>
          </w:p>
        </w:tc>
        <w:tc>
          <w:tcPr>
            <w:tcW w:w="12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262B38" w14:textId="77777777" w:rsidR="005B2271" w:rsidRPr="00D77561" w:rsidRDefault="00BF09C1">
            <w:pPr>
              <w:widowControl w:val="0"/>
              <w:jc w:val="right"/>
            </w:pPr>
            <w:r w:rsidRPr="00D77561">
              <w:t>0.626700</w:t>
            </w:r>
          </w:p>
        </w:tc>
      </w:tr>
      <w:tr w:rsidR="005B2271" w:rsidRPr="00D77561" w14:paraId="19262B3D" w14:textId="77777777">
        <w:trPr>
          <w:trHeight w:val="256"/>
        </w:trPr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3A" w14:textId="77777777" w:rsidR="005B2271" w:rsidRPr="00D77561" w:rsidRDefault="00BF09C1">
            <w:pPr>
              <w:widowControl w:val="0"/>
              <w:jc w:val="right"/>
              <w:rPr>
                <w:b/>
                <w:bCs/>
              </w:rPr>
            </w:pPr>
            <w:r w:rsidRPr="00D77561">
              <w:rPr>
                <w:b/>
                <w:bCs/>
              </w:rPr>
              <w:t>2017</w:t>
            </w:r>
          </w:p>
        </w:tc>
        <w:tc>
          <w:tcPr>
            <w:tcW w:w="128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3B" w14:textId="77777777" w:rsidR="005B2271" w:rsidRPr="00D77561" w:rsidRDefault="00BF09C1">
            <w:pPr>
              <w:widowControl w:val="0"/>
              <w:jc w:val="right"/>
              <w:rPr>
                <w:b/>
                <w:bCs/>
              </w:rPr>
            </w:pPr>
            <w:r w:rsidRPr="00D77561">
              <w:rPr>
                <w:b/>
                <w:bCs/>
              </w:rPr>
              <w:t>0.24017</w:t>
            </w:r>
          </w:p>
        </w:tc>
        <w:tc>
          <w:tcPr>
            <w:tcW w:w="12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262B3C" w14:textId="77777777" w:rsidR="005B2271" w:rsidRPr="00D77561" w:rsidRDefault="00BF09C1">
            <w:pPr>
              <w:widowControl w:val="0"/>
              <w:jc w:val="right"/>
              <w:rPr>
                <w:b/>
                <w:bCs/>
              </w:rPr>
            </w:pPr>
            <w:r w:rsidRPr="00D77561">
              <w:rPr>
                <w:b/>
                <w:bCs/>
              </w:rPr>
              <w:t>0.012400</w:t>
            </w:r>
          </w:p>
        </w:tc>
      </w:tr>
      <w:tr w:rsidR="005B2271" w:rsidRPr="00D77561" w14:paraId="19262B41" w14:textId="77777777">
        <w:trPr>
          <w:trHeight w:val="256"/>
        </w:trPr>
        <w:tc>
          <w:tcPr>
            <w:tcW w:w="1308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3E" w14:textId="77777777" w:rsidR="005B2271" w:rsidRPr="00D77561" w:rsidRDefault="00BF09C1">
            <w:pPr>
              <w:widowControl w:val="0"/>
              <w:jc w:val="right"/>
            </w:pPr>
            <w:r w:rsidRPr="00D77561">
              <w:lastRenderedPageBreak/>
              <w:t>2018</w:t>
            </w:r>
          </w:p>
        </w:tc>
        <w:tc>
          <w:tcPr>
            <w:tcW w:w="128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3F" w14:textId="77777777" w:rsidR="005B2271" w:rsidRPr="00D77561" w:rsidRDefault="00BF09C1">
            <w:pPr>
              <w:widowControl w:val="0"/>
              <w:jc w:val="right"/>
            </w:pPr>
            <w:r w:rsidRPr="00D77561">
              <w:t>0.11433</w:t>
            </w:r>
          </w:p>
        </w:tc>
        <w:tc>
          <w:tcPr>
            <w:tcW w:w="12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262B40" w14:textId="77777777" w:rsidR="005B2271" w:rsidRPr="00D77561" w:rsidRDefault="00BF09C1">
            <w:pPr>
              <w:widowControl w:val="0"/>
              <w:jc w:val="right"/>
            </w:pPr>
            <w:r w:rsidRPr="00D77561">
              <w:t>0.074690</w:t>
            </w:r>
          </w:p>
        </w:tc>
      </w:tr>
    </w:tbl>
    <w:p w14:paraId="19262B42" w14:textId="77777777" w:rsidR="005B2271" w:rsidRPr="00D77561" w:rsidRDefault="005B2271"/>
    <w:p w14:paraId="19262B43" w14:textId="77777777" w:rsidR="005B2271" w:rsidRPr="00D77561" w:rsidRDefault="005B2271"/>
    <w:p w14:paraId="19262B44" w14:textId="77777777" w:rsidR="005B2271" w:rsidRPr="00D77561" w:rsidRDefault="005B2271"/>
    <w:p w14:paraId="19262B45" w14:textId="77777777" w:rsidR="005B2271" w:rsidRPr="00D77561" w:rsidRDefault="005B2271"/>
    <w:p w14:paraId="19262B46" w14:textId="77777777" w:rsidR="005B2271" w:rsidRPr="00D77561" w:rsidRDefault="00BF09C1">
      <w:r w:rsidRPr="00D77561">
        <w:t>Potential scale reduction factors:</w:t>
      </w:r>
    </w:p>
    <w:p w14:paraId="19262B47" w14:textId="77777777" w:rsidR="005B2271" w:rsidRPr="00D77561" w:rsidRDefault="005B2271"/>
    <w:p w14:paraId="19262B48" w14:textId="77777777" w:rsidR="005B2271" w:rsidRPr="00D77561" w:rsidRDefault="00BF09C1">
      <w:r w:rsidRPr="00D77561">
        <w:t xml:space="preserve">      Point est. Upper C.I.</w:t>
      </w:r>
    </w:p>
    <w:p w14:paraId="19262B49" w14:textId="77777777" w:rsidR="005B2271" w:rsidRPr="00D77561" w:rsidRDefault="00BF09C1">
      <w:r w:rsidRPr="00D77561">
        <w:t xml:space="preserve"> [1,]       1.00       1.00</w:t>
      </w:r>
    </w:p>
    <w:p w14:paraId="19262B4A" w14:textId="77777777" w:rsidR="005B2271" w:rsidRPr="00D77561" w:rsidRDefault="00BF09C1">
      <w:r w:rsidRPr="00D77561">
        <w:t xml:space="preserve"> [2,]       1.00       1.00</w:t>
      </w:r>
    </w:p>
    <w:p w14:paraId="19262B4B" w14:textId="77777777" w:rsidR="005B2271" w:rsidRPr="00D77561" w:rsidRDefault="00BF09C1">
      <w:r w:rsidRPr="00D77561">
        <w:t xml:space="preserve"> [3,]       1.00       1.02</w:t>
      </w:r>
    </w:p>
    <w:p w14:paraId="19262B4C" w14:textId="77777777" w:rsidR="005B2271" w:rsidRPr="00D77561" w:rsidRDefault="00BF09C1">
      <w:r w:rsidRPr="00D77561">
        <w:t xml:space="preserve"> [4,]       1.00       1.00</w:t>
      </w:r>
    </w:p>
    <w:p w14:paraId="19262B4D" w14:textId="77777777" w:rsidR="005B2271" w:rsidRPr="00D77561" w:rsidRDefault="00BF09C1">
      <w:r w:rsidRPr="00D77561">
        <w:t xml:space="preserve"> [5,]       1.00       1.00</w:t>
      </w:r>
    </w:p>
    <w:p w14:paraId="19262B4E" w14:textId="77777777" w:rsidR="005B2271" w:rsidRPr="00D77561" w:rsidRDefault="00BF09C1">
      <w:r w:rsidRPr="00D77561">
        <w:t xml:space="preserve"> [6,]       1.00       1.00</w:t>
      </w:r>
    </w:p>
    <w:p w14:paraId="19262B4F" w14:textId="77777777" w:rsidR="005B2271" w:rsidRPr="00D77561" w:rsidRDefault="00BF09C1">
      <w:r w:rsidRPr="00D77561">
        <w:t xml:space="preserve"> [7,]       1.01       1.02</w:t>
      </w:r>
    </w:p>
    <w:p w14:paraId="19262B50" w14:textId="77777777" w:rsidR="005B2271" w:rsidRPr="00D77561" w:rsidRDefault="00BF09C1">
      <w:r w:rsidRPr="00D77561">
        <w:t xml:space="preserve"> [8,]       1.00       1.00</w:t>
      </w:r>
    </w:p>
    <w:p w14:paraId="19262B51" w14:textId="77777777" w:rsidR="005B2271" w:rsidRPr="00D77561" w:rsidRDefault="00BF09C1">
      <w:r w:rsidRPr="00D77561">
        <w:t xml:space="preserve"> [9,]       1.00       1.00</w:t>
      </w:r>
    </w:p>
    <w:p w14:paraId="19262B52" w14:textId="77777777" w:rsidR="005B2271" w:rsidRPr="00D77561" w:rsidRDefault="005B2271"/>
    <w:p w14:paraId="19262B53" w14:textId="77777777" w:rsidR="005B2271" w:rsidRPr="00D77561" w:rsidRDefault="00BF09C1">
      <w:r w:rsidRPr="00D77561">
        <w:t xml:space="preserve">Multivariate </w:t>
      </w:r>
      <w:proofErr w:type="spellStart"/>
      <w:r w:rsidRPr="00D77561">
        <w:t>psrf</w:t>
      </w:r>
      <w:proofErr w:type="spellEnd"/>
    </w:p>
    <w:p w14:paraId="19262B54" w14:textId="77777777" w:rsidR="005B2271" w:rsidRPr="00D77561" w:rsidRDefault="005B2271"/>
    <w:p w14:paraId="19262B55" w14:textId="77777777" w:rsidR="005B2271" w:rsidRPr="00D77561" w:rsidRDefault="00BF09C1">
      <w:r w:rsidRPr="00D77561">
        <w:t>1.01</w:t>
      </w:r>
    </w:p>
    <w:p w14:paraId="19262B56" w14:textId="77777777" w:rsidR="005B2271" w:rsidRPr="00D77561" w:rsidRDefault="005B2271"/>
    <w:p w14:paraId="19262B57" w14:textId="77777777" w:rsidR="005B2271" w:rsidRPr="00D77561" w:rsidRDefault="005B2271"/>
    <w:p w14:paraId="19262B58" w14:textId="77777777" w:rsidR="005B2271" w:rsidRPr="00D77561" w:rsidRDefault="005B2271"/>
    <w:p w14:paraId="19262B59" w14:textId="77777777" w:rsidR="005B2271" w:rsidRPr="00D77561" w:rsidRDefault="00BF09C1">
      <w:pPr>
        <w:spacing w:line="360" w:lineRule="auto"/>
        <w:jc w:val="both"/>
      </w:pPr>
      <w:r w:rsidRPr="00D77561">
        <w:rPr>
          <w:b/>
          <w:bCs/>
        </w:rPr>
        <w:t>Table S2</w:t>
      </w:r>
      <w:r w:rsidRPr="00D77561">
        <w:rPr>
          <w:rFonts w:ascii="Times New Roman" w:eastAsia="Times New Roman" w:hAnsi="Times New Roman" w:cs="Times New Roman"/>
        </w:rPr>
        <w:t xml:space="preserve">. Parameters of the likelihood model–Poisson for independent Markov chains. </w:t>
      </w:r>
    </w:p>
    <w:p w14:paraId="19262B5A" w14:textId="77777777" w:rsidR="005B2271" w:rsidRPr="00D77561" w:rsidRDefault="005B2271"/>
    <w:tbl>
      <w:tblPr>
        <w:tblW w:w="5000" w:type="pct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3256"/>
        <w:gridCol w:w="1558"/>
        <w:gridCol w:w="1275"/>
        <w:gridCol w:w="1273"/>
        <w:gridCol w:w="1225"/>
        <w:gridCol w:w="1375"/>
      </w:tblGrid>
      <w:tr w:rsidR="005B2271" w:rsidRPr="00D77561" w14:paraId="19262B61" w14:textId="77777777" w:rsidTr="003A7BA9">
        <w:trPr>
          <w:trHeight w:val="300"/>
        </w:trPr>
        <w:tc>
          <w:tcPr>
            <w:tcW w:w="16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14:paraId="19262B5B" w14:textId="77777777" w:rsidR="005B2271" w:rsidRPr="00D77561" w:rsidRDefault="005B2271">
            <w:pPr>
              <w:widowControl w:val="0"/>
            </w:pPr>
          </w:p>
        </w:tc>
        <w:tc>
          <w:tcPr>
            <w:tcW w:w="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14:paraId="19262B5C" w14:textId="77777777" w:rsidR="005B2271" w:rsidRPr="00D77561" w:rsidRDefault="00BF09C1">
            <w:pPr>
              <w:widowControl w:val="0"/>
            </w:pPr>
            <w:r w:rsidRPr="00D77561">
              <w:t>Median</w:t>
            </w:r>
          </w:p>
        </w:tc>
        <w:tc>
          <w:tcPr>
            <w:tcW w:w="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14:paraId="19262B5D" w14:textId="77777777" w:rsidR="005B2271" w:rsidRPr="00D77561" w:rsidRDefault="00BF09C1">
            <w:pPr>
              <w:widowControl w:val="0"/>
              <w:jc w:val="right"/>
            </w:pPr>
            <w:r w:rsidRPr="00D77561">
              <w:t>2.50%</w:t>
            </w: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14:paraId="19262B5E" w14:textId="77777777" w:rsidR="005B2271" w:rsidRPr="00D77561" w:rsidRDefault="00BF09C1">
            <w:pPr>
              <w:widowControl w:val="0"/>
              <w:jc w:val="right"/>
            </w:pPr>
            <w:r w:rsidRPr="00D77561">
              <w:t>97.50%</w:t>
            </w:r>
          </w:p>
        </w:tc>
        <w:tc>
          <w:tcPr>
            <w:tcW w:w="6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14:paraId="19262B5F" w14:textId="77777777" w:rsidR="005B2271" w:rsidRPr="00D77561" w:rsidRDefault="00BF09C1">
            <w:pPr>
              <w:widowControl w:val="0"/>
            </w:pPr>
            <w:proofErr w:type="spellStart"/>
            <w:r w:rsidRPr="00D77561">
              <w:t>n.effective</w:t>
            </w:r>
            <w:proofErr w:type="spellEnd"/>
          </w:p>
        </w:tc>
        <w:tc>
          <w:tcPr>
            <w:tcW w:w="6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262B60" w14:textId="77777777" w:rsidR="005B2271" w:rsidRPr="00D77561" w:rsidRDefault="00BF09C1">
            <w:pPr>
              <w:widowControl w:val="0"/>
            </w:pPr>
            <w:proofErr w:type="spellStart"/>
            <w:r w:rsidRPr="00D77561">
              <w:t>Geweke.diag</w:t>
            </w:r>
            <w:proofErr w:type="spellEnd"/>
          </w:p>
        </w:tc>
      </w:tr>
      <w:tr w:rsidR="005B2271" w:rsidRPr="00D77561" w14:paraId="19262B63" w14:textId="77777777" w:rsidTr="003A7BA9">
        <w:trPr>
          <w:trHeight w:val="300"/>
        </w:trPr>
        <w:tc>
          <w:tcPr>
            <w:tcW w:w="5000" w:type="pct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262B62" w14:textId="77777777" w:rsidR="005B2271" w:rsidRPr="00D77561" w:rsidRDefault="00BF09C1">
            <w:pPr>
              <w:widowControl w:val="0"/>
            </w:pPr>
            <w:r w:rsidRPr="00D77561">
              <w:t>First run</w:t>
            </w:r>
          </w:p>
        </w:tc>
      </w:tr>
      <w:tr w:rsidR="005B2271" w:rsidRPr="00D77561" w14:paraId="19262B6A" w14:textId="77777777" w:rsidTr="00BF09C1">
        <w:trPr>
          <w:trHeight w:val="300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64" w14:textId="77777777" w:rsidR="005B2271" w:rsidRPr="00D77561" w:rsidRDefault="00BF09C1">
            <w:pPr>
              <w:widowControl w:val="0"/>
            </w:pPr>
            <w:r w:rsidRPr="00D77561">
              <w:t>(Intercept)</w:t>
            </w:r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65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-22.0315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66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-366.0566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67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330.3484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68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489.5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B69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0.2</w:t>
            </w:r>
          </w:p>
        </w:tc>
      </w:tr>
      <w:tr w:rsidR="005B2271" w:rsidRPr="00D77561" w14:paraId="19262B71" w14:textId="77777777" w:rsidTr="00BF09C1">
        <w:trPr>
          <w:trHeight w:val="300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6B" w14:textId="77777777" w:rsidR="005B2271" w:rsidRPr="00D77561" w:rsidRDefault="00BF09C1">
            <w:pPr>
              <w:widowControl w:val="0"/>
            </w:pPr>
            <w:r w:rsidRPr="00D77561">
              <w:t>Temperature</w:t>
            </w:r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6C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-0.0068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6D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-0.3936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6E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0.346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6F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692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B70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-0.1</w:t>
            </w:r>
          </w:p>
        </w:tc>
      </w:tr>
      <w:tr w:rsidR="005B2271" w:rsidRPr="00D77561" w14:paraId="19262B78" w14:textId="77777777" w:rsidTr="00BF09C1">
        <w:trPr>
          <w:trHeight w:val="300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72" w14:textId="77777777" w:rsidR="005B2271" w:rsidRPr="00D77561" w:rsidRDefault="00BF09C1">
            <w:pPr>
              <w:widowControl w:val="0"/>
            </w:pPr>
            <w:r w:rsidRPr="00D77561">
              <w:t>R</w:t>
            </w:r>
            <w:r w:rsidR="00591E97">
              <w:t xml:space="preserve">elative </w:t>
            </w:r>
            <w:r w:rsidRPr="00D77561">
              <w:t>humidity</w:t>
            </w:r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73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-0.0147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74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-0.1776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75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0.1425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76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186.4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B77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0.5</w:t>
            </w:r>
          </w:p>
        </w:tc>
      </w:tr>
      <w:tr w:rsidR="005B2271" w:rsidRPr="00D77561" w14:paraId="19262B7F" w14:textId="77777777" w:rsidTr="00BF09C1">
        <w:trPr>
          <w:trHeight w:val="300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79" w14:textId="77777777" w:rsidR="005B2271" w:rsidRPr="00D77561" w:rsidRDefault="00BF09C1">
            <w:pPr>
              <w:widowControl w:val="0"/>
            </w:pPr>
            <w:r w:rsidRPr="00D77561">
              <w:t>Rainfall</w:t>
            </w:r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7A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7B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-0.003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7C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0.0029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7D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727.8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B7E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-1.9</w:t>
            </w:r>
          </w:p>
        </w:tc>
      </w:tr>
      <w:tr w:rsidR="005B2271" w:rsidRPr="00D77561" w14:paraId="19262B86" w14:textId="77777777" w:rsidTr="00BF09C1">
        <w:trPr>
          <w:trHeight w:val="300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80" w14:textId="77777777" w:rsidR="005B2271" w:rsidRPr="00D77561" w:rsidRDefault="00BF09C1">
            <w:pPr>
              <w:widowControl w:val="0"/>
            </w:pPr>
            <w:r w:rsidRPr="00D77561">
              <w:t>Num</w:t>
            </w:r>
            <w:r w:rsidR="00591E97">
              <w:t xml:space="preserve">ber of </w:t>
            </w:r>
            <w:r w:rsidRPr="00D77561">
              <w:t>Rainy</w:t>
            </w:r>
            <w:r w:rsidR="003A7BA9">
              <w:t xml:space="preserve"> </w:t>
            </w:r>
            <w:r w:rsidRPr="00D77561">
              <w:t>Days</w:t>
            </w:r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81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-0.0005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82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-0.1234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83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0.1254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84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424.6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B85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0.8</w:t>
            </w:r>
          </w:p>
        </w:tc>
      </w:tr>
      <w:tr w:rsidR="005B2271" w:rsidRPr="00D77561" w14:paraId="19262B8D" w14:textId="77777777" w:rsidTr="00BF09C1">
        <w:trPr>
          <w:trHeight w:val="300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87" w14:textId="77777777" w:rsidR="005B2271" w:rsidRPr="00D77561" w:rsidRDefault="00BF09C1">
            <w:pPr>
              <w:widowControl w:val="0"/>
            </w:pPr>
            <w:r w:rsidRPr="00D77561">
              <w:t>Windspeed</w:t>
            </w:r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88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-0.0371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89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-0.303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8A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0.2256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8B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361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B8C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0.5</w:t>
            </w:r>
          </w:p>
        </w:tc>
      </w:tr>
      <w:tr w:rsidR="005B2271" w:rsidRPr="00D77561" w14:paraId="19262B94" w14:textId="77777777" w:rsidTr="00BF09C1">
        <w:trPr>
          <w:trHeight w:val="300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8E" w14:textId="77777777" w:rsidR="005B2271" w:rsidRPr="00D77561" w:rsidRDefault="00BF09C1">
            <w:pPr>
              <w:widowControl w:val="0"/>
            </w:pPr>
            <w:r w:rsidRPr="00D77561">
              <w:t>Pan</w:t>
            </w:r>
            <w:r w:rsidR="003A7BA9">
              <w:t xml:space="preserve"> </w:t>
            </w:r>
            <w:r w:rsidRPr="00D77561">
              <w:t>Evaporation</w:t>
            </w:r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8F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0.002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90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-0.0163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91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0.0196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92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225.5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B93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0.9</w:t>
            </w:r>
          </w:p>
        </w:tc>
      </w:tr>
      <w:tr w:rsidR="005B2271" w:rsidRPr="00D77561" w14:paraId="19262B9B" w14:textId="77777777" w:rsidTr="00BF09C1">
        <w:trPr>
          <w:trHeight w:val="300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95" w14:textId="77777777" w:rsidR="005B2271" w:rsidRPr="00D77561" w:rsidRDefault="00BF09C1">
            <w:pPr>
              <w:widowControl w:val="0"/>
            </w:pPr>
            <w:r w:rsidRPr="00D77561">
              <w:t>Cloud</w:t>
            </w:r>
            <w:r w:rsidR="003A7BA9">
              <w:t xml:space="preserve"> </w:t>
            </w:r>
            <w:r w:rsidRPr="00D77561">
              <w:t>Volume</w:t>
            </w:r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96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-0.0771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97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-0.4699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98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0.322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99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447.5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B9A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0.1</w:t>
            </w:r>
          </w:p>
        </w:tc>
      </w:tr>
      <w:tr w:rsidR="005B2271" w:rsidRPr="00D77561" w14:paraId="19262BA2" w14:textId="77777777" w:rsidTr="00BF09C1">
        <w:trPr>
          <w:trHeight w:val="300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9C" w14:textId="77777777" w:rsidR="005B2271" w:rsidRPr="00D77561" w:rsidRDefault="00BF09C1">
            <w:pPr>
              <w:widowControl w:val="0"/>
            </w:pPr>
            <w:r w:rsidRPr="00D77561">
              <w:t>Sea</w:t>
            </w:r>
            <w:r w:rsidR="003A7BA9">
              <w:t>-</w:t>
            </w:r>
            <w:r w:rsidRPr="00D77561">
              <w:t>level</w:t>
            </w:r>
            <w:r w:rsidR="003A7BA9">
              <w:t xml:space="preserve"> </w:t>
            </w:r>
            <w:r w:rsidRPr="00D77561">
              <w:t>Pressure</w:t>
            </w:r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9D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0.0225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9E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-0.3261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9F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0.3676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A0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472.6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BA1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-0.2</w:t>
            </w:r>
          </w:p>
        </w:tc>
      </w:tr>
      <w:tr w:rsidR="005B2271" w:rsidRPr="00D77561" w14:paraId="19262BA9" w14:textId="77777777" w:rsidTr="00BF09C1">
        <w:trPr>
          <w:trHeight w:val="300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A3" w14:textId="77777777" w:rsidR="005B2271" w:rsidRPr="00D77561" w:rsidRDefault="00BF09C1">
            <w:pPr>
              <w:widowControl w:val="0"/>
            </w:pPr>
            <w:r w:rsidRPr="00D77561">
              <w:t>tau2</w:t>
            </w:r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A4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0.7336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A5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0.5628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A6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0.9501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A7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2197.3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BA8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-1.2</w:t>
            </w:r>
          </w:p>
        </w:tc>
      </w:tr>
      <w:tr w:rsidR="005B2271" w:rsidRPr="00D77561" w14:paraId="19262BB0" w14:textId="77777777" w:rsidTr="00BF09C1">
        <w:trPr>
          <w:trHeight w:val="300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AA" w14:textId="77777777" w:rsidR="005B2271" w:rsidRPr="00D77561" w:rsidRDefault="00BF09C1">
            <w:pPr>
              <w:widowControl w:val="0"/>
            </w:pPr>
            <w:proofErr w:type="spellStart"/>
            <w:r w:rsidRPr="00D77561">
              <w:t>rho.S</w:t>
            </w:r>
            <w:proofErr w:type="spellEnd"/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AB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0.3149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AC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0.1746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AD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0.4917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AE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2159.5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BAF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0.5</w:t>
            </w:r>
          </w:p>
        </w:tc>
      </w:tr>
      <w:tr w:rsidR="005B2271" w:rsidRPr="00D77561" w14:paraId="19262BB7" w14:textId="77777777" w:rsidTr="00BF09C1">
        <w:trPr>
          <w:trHeight w:val="300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B1" w14:textId="77777777" w:rsidR="005B2271" w:rsidRPr="00D77561" w:rsidRDefault="00BF09C1">
            <w:pPr>
              <w:widowControl w:val="0"/>
            </w:pPr>
            <w:proofErr w:type="spellStart"/>
            <w:r w:rsidRPr="00D77561">
              <w:t>rho.T</w:t>
            </w:r>
            <w:proofErr w:type="spellEnd"/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B2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0.4529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B3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0.3446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B4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0.5578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B5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1243.6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BB6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-0.7</w:t>
            </w:r>
          </w:p>
        </w:tc>
      </w:tr>
      <w:tr w:rsidR="005B2271" w:rsidRPr="00D77561" w14:paraId="19262BB9" w14:textId="77777777" w:rsidTr="003A7BA9">
        <w:trPr>
          <w:trHeight w:val="300"/>
        </w:trPr>
        <w:tc>
          <w:tcPr>
            <w:tcW w:w="5000" w:type="pct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262BB8" w14:textId="77777777" w:rsidR="005B2271" w:rsidRPr="00D77561" w:rsidRDefault="00BF09C1">
            <w:pPr>
              <w:widowControl w:val="0"/>
            </w:pPr>
            <w:r w:rsidRPr="00D77561">
              <w:lastRenderedPageBreak/>
              <w:t xml:space="preserve">DIC =  3075.107       </w:t>
            </w:r>
            <w:proofErr w:type="spellStart"/>
            <w:r w:rsidRPr="00D77561">
              <w:t>p.d</w:t>
            </w:r>
            <w:proofErr w:type="spellEnd"/>
            <w:r w:rsidRPr="00D77561">
              <w:t xml:space="preserve"> =  363.6948       LMPL =  -1663.743</w:t>
            </w:r>
          </w:p>
        </w:tc>
      </w:tr>
      <w:tr w:rsidR="005B2271" w:rsidRPr="00D77561" w14:paraId="19262BBB" w14:textId="77777777" w:rsidTr="003A7BA9">
        <w:trPr>
          <w:trHeight w:val="300"/>
        </w:trPr>
        <w:tc>
          <w:tcPr>
            <w:tcW w:w="5000" w:type="pct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262BBA" w14:textId="77777777" w:rsidR="005B2271" w:rsidRPr="00D77561" w:rsidRDefault="00BF09C1">
            <w:pPr>
              <w:widowControl w:val="0"/>
            </w:pPr>
            <w:r w:rsidRPr="00D77561">
              <w:t>Second run</w:t>
            </w:r>
          </w:p>
        </w:tc>
      </w:tr>
      <w:tr w:rsidR="005B2271" w:rsidRPr="00D77561" w14:paraId="19262BC2" w14:textId="77777777" w:rsidTr="00BF09C1">
        <w:trPr>
          <w:trHeight w:val="256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BC" w14:textId="77777777" w:rsidR="005B2271" w:rsidRPr="00D77561" w:rsidRDefault="00BF09C1">
            <w:pPr>
              <w:widowControl w:val="0"/>
            </w:pPr>
            <w:r w:rsidRPr="00D77561">
              <w:t>(Intercept)</w:t>
            </w:r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BD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-32.2116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BE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-373.4226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BF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298.5061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C0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484.4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BC1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-0.8</w:t>
            </w:r>
          </w:p>
        </w:tc>
      </w:tr>
      <w:tr w:rsidR="005B2271" w:rsidRPr="00D77561" w14:paraId="19262BC9" w14:textId="77777777" w:rsidTr="00BF09C1">
        <w:trPr>
          <w:trHeight w:val="256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C3" w14:textId="77777777" w:rsidR="005B2271" w:rsidRPr="00D77561" w:rsidRDefault="00BF09C1">
            <w:pPr>
              <w:widowControl w:val="0"/>
            </w:pPr>
            <w:r w:rsidRPr="00D77561">
              <w:t>Temperature</w:t>
            </w:r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C4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-0.0057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C5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-0.397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C6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0.3521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C7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610.1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BC8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0.4</w:t>
            </w:r>
          </w:p>
        </w:tc>
      </w:tr>
      <w:tr w:rsidR="005B2271" w:rsidRPr="00D77561" w14:paraId="19262BD0" w14:textId="77777777" w:rsidTr="00BF09C1">
        <w:trPr>
          <w:trHeight w:val="256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CA" w14:textId="77777777" w:rsidR="005B2271" w:rsidRPr="00D77561" w:rsidRDefault="00BF09C1">
            <w:pPr>
              <w:widowControl w:val="0"/>
            </w:pPr>
            <w:r w:rsidRPr="00D77561">
              <w:t>R</w:t>
            </w:r>
            <w:r w:rsidR="00591E97">
              <w:t xml:space="preserve">elative </w:t>
            </w:r>
            <w:r w:rsidRPr="00D77561">
              <w:t>humidity</w:t>
            </w:r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CB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-0.0224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CC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-0.1807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CD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0.121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CE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188.6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BCF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-0.4</w:t>
            </w:r>
          </w:p>
        </w:tc>
      </w:tr>
      <w:tr w:rsidR="005B2271" w:rsidRPr="00D77561" w14:paraId="19262BD7" w14:textId="77777777" w:rsidTr="00BF09C1">
        <w:trPr>
          <w:trHeight w:val="256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D1" w14:textId="77777777" w:rsidR="005B2271" w:rsidRPr="00D77561" w:rsidRDefault="00BF09C1">
            <w:pPr>
              <w:widowControl w:val="0"/>
            </w:pPr>
            <w:r w:rsidRPr="00D77561">
              <w:t>Rainfall</w:t>
            </w:r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D2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D3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-0.0028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D4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0.0029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D5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585.3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BD6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-0.4</w:t>
            </w:r>
          </w:p>
        </w:tc>
      </w:tr>
      <w:tr w:rsidR="005B2271" w:rsidRPr="00D77561" w14:paraId="19262BDE" w14:textId="77777777" w:rsidTr="00BF09C1">
        <w:trPr>
          <w:trHeight w:val="300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D8" w14:textId="77777777" w:rsidR="005B2271" w:rsidRPr="00D77561" w:rsidRDefault="00591E97">
            <w:pPr>
              <w:widowControl w:val="0"/>
            </w:pPr>
            <w:r>
              <w:t xml:space="preserve">Number of </w:t>
            </w:r>
            <w:r w:rsidR="00BF09C1" w:rsidRPr="00D77561">
              <w:t>Rainy</w:t>
            </w:r>
            <w:r>
              <w:t xml:space="preserve"> </w:t>
            </w:r>
            <w:r w:rsidR="00BF09C1" w:rsidRPr="00D77561">
              <w:t>Days</w:t>
            </w:r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D9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-0.0001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DA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-0.1242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DB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0.1252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DC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382.9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BDD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1.9</w:t>
            </w:r>
          </w:p>
        </w:tc>
      </w:tr>
      <w:tr w:rsidR="005B2271" w:rsidRPr="00D77561" w14:paraId="19262BE5" w14:textId="77777777" w:rsidTr="00BF09C1">
        <w:trPr>
          <w:trHeight w:val="256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DF" w14:textId="77777777" w:rsidR="005B2271" w:rsidRPr="00D77561" w:rsidRDefault="00BF09C1">
            <w:pPr>
              <w:widowControl w:val="0"/>
            </w:pPr>
            <w:r w:rsidRPr="00D77561">
              <w:t>Windspeed</w:t>
            </w:r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E0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-0.0307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E1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-0.3069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E2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0.2299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E3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355.2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BE4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0.4</w:t>
            </w:r>
          </w:p>
        </w:tc>
      </w:tr>
      <w:tr w:rsidR="005B2271" w:rsidRPr="00D77561" w14:paraId="19262BEC" w14:textId="77777777" w:rsidTr="00BF09C1">
        <w:trPr>
          <w:trHeight w:val="256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E6" w14:textId="77777777" w:rsidR="005B2271" w:rsidRPr="00D77561" w:rsidRDefault="00BF09C1">
            <w:pPr>
              <w:widowControl w:val="0"/>
            </w:pPr>
            <w:r w:rsidRPr="00D77561">
              <w:t>Pan</w:t>
            </w:r>
            <w:r w:rsidR="00591E97">
              <w:t xml:space="preserve"> </w:t>
            </w:r>
            <w:r w:rsidRPr="00D77561">
              <w:t>Evaporation</w:t>
            </w:r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E7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0.0002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E8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-0.0182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E9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0.0198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EA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209.1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BEB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0.2</w:t>
            </w:r>
          </w:p>
        </w:tc>
      </w:tr>
      <w:tr w:rsidR="005B2271" w:rsidRPr="00D77561" w14:paraId="19262BF3" w14:textId="77777777" w:rsidTr="00BF09C1">
        <w:trPr>
          <w:trHeight w:val="256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ED" w14:textId="77777777" w:rsidR="005B2271" w:rsidRPr="00D77561" w:rsidRDefault="00BF09C1">
            <w:pPr>
              <w:widowControl w:val="0"/>
            </w:pPr>
            <w:r w:rsidRPr="00D77561">
              <w:t>Cloud</w:t>
            </w:r>
            <w:r w:rsidR="00591E97">
              <w:t xml:space="preserve"> </w:t>
            </w:r>
            <w:r w:rsidRPr="00D77561">
              <w:t>Volume</w:t>
            </w:r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EE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-0.0677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EF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-0.4418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F0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0.2981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F1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457.4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BF2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0.4</w:t>
            </w:r>
          </w:p>
        </w:tc>
      </w:tr>
      <w:tr w:rsidR="005B2271" w:rsidRPr="00D77561" w14:paraId="19262BFA" w14:textId="77777777" w:rsidTr="00BF09C1">
        <w:trPr>
          <w:trHeight w:val="256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F4" w14:textId="77777777" w:rsidR="005B2271" w:rsidRPr="00D77561" w:rsidRDefault="00BF09C1">
            <w:pPr>
              <w:widowControl w:val="0"/>
            </w:pPr>
            <w:r w:rsidRPr="00D77561">
              <w:t>Sea</w:t>
            </w:r>
            <w:r w:rsidR="00591E97">
              <w:t>-</w:t>
            </w:r>
            <w:r w:rsidRPr="00D77561">
              <w:t>level</w:t>
            </w:r>
            <w:r w:rsidR="00591E97">
              <w:t xml:space="preserve"> </w:t>
            </w:r>
            <w:r w:rsidRPr="00D77561">
              <w:t>Pressure</w:t>
            </w:r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F5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0.0334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F6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-0.2917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F7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0.3778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F8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470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BF9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0.8</w:t>
            </w:r>
          </w:p>
        </w:tc>
      </w:tr>
      <w:tr w:rsidR="005B2271" w:rsidRPr="00D77561" w14:paraId="19262C01" w14:textId="77777777" w:rsidTr="00BF09C1">
        <w:trPr>
          <w:trHeight w:val="256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BFB" w14:textId="77777777" w:rsidR="005B2271" w:rsidRPr="00D77561" w:rsidRDefault="00BF09C1">
            <w:pPr>
              <w:widowControl w:val="0"/>
            </w:pPr>
            <w:r w:rsidRPr="00D77561">
              <w:t>tau2</w:t>
            </w:r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FC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0.7281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FD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0.5618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FE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0.947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BFF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2388.5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C00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2.2</w:t>
            </w:r>
          </w:p>
        </w:tc>
      </w:tr>
      <w:tr w:rsidR="005B2271" w:rsidRPr="00D77561" w14:paraId="19262C08" w14:textId="77777777" w:rsidTr="00BF09C1">
        <w:trPr>
          <w:trHeight w:val="256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C02" w14:textId="77777777" w:rsidR="005B2271" w:rsidRPr="00D77561" w:rsidRDefault="00BF09C1">
            <w:pPr>
              <w:widowControl w:val="0"/>
            </w:pPr>
            <w:proofErr w:type="spellStart"/>
            <w:r w:rsidRPr="00D77561">
              <w:t>rho.S</w:t>
            </w:r>
            <w:proofErr w:type="spellEnd"/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03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0.3146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04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0.1786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05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0.4898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06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2429.7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C07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0.8</w:t>
            </w:r>
          </w:p>
        </w:tc>
      </w:tr>
      <w:tr w:rsidR="005B2271" w:rsidRPr="00D77561" w14:paraId="19262C0F" w14:textId="77777777" w:rsidTr="00BF09C1">
        <w:trPr>
          <w:trHeight w:val="256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C09" w14:textId="77777777" w:rsidR="005B2271" w:rsidRPr="00D77561" w:rsidRDefault="00BF09C1">
            <w:pPr>
              <w:widowControl w:val="0"/>
            </w:pPr>
            <w:proofErr w:type="spellStart"/>
            <w:r w:rsidRPr="00D77561">
              <w:t>rho.T</w:t>
            </w:r>
            <w:proofErr w:type="spellEnd"/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0A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0.4533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0B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0.3445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0C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0.5559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0D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1744.5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C0E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0.1</w:t>
            </w:r>
          </w:p>
        </w:tc>
      </w:tr>
      <w:tr w:rsidR="005B2271" w:rsidRPr="00D77561" w14:paraId="19262C11" w14:textId="77777777" w:rsidTr="003A7BA9">
        <w:trPr>
          <w:trHeight w:val="256"/>
        </w:trPr>
        <w:tc>
          <w:tcPr>
            <w:tcW w:w="5000" w:type="pct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262C10" w14:textId="77777777" w:rsidR="005B2271" w:rsidRPr="00D77561" w:rsidRDefault="00BF09C1">
            <w:pPr>
              <w:widowControl w:val="0"/>
            </w:pPr>
            <w:r w:rsidRPr="00D77561">
              <w:t xml:space="preserve">DIC =  3074.287       </w:t>
            </w:r>
            <w:proofErr w:type="spellStart"/>
            <w:r w:rsidRPr="00D77561">
              <w:t>p.d</w:t>
            </w:r>
            <w:proofErr w:type="spellEnd"/>
            <w:r w:rsidRPr="00D77561">
              <w:t xml:space="preserve"> =  363.1903       LMPL =  -1660.585</w:t>
            </w:r>
          </w:p>
        </w:tc>
      </w:tr>
      <w:tr w:rsidR="005B2271" w:rsidRPr="00D77561" w14:paraId="19262C13" w14:textId="77777777" w:rsidTr="003A7BA9">
        <w:trPr>
          <w:trHeight w:val="256"/>
        </w:trPr>
        <w:tc>
          <w:tcPr>
            <w:tcW w:w="5000" w:type="pct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262C12" w14:textId="77777777" w:rsidR="005B2271" w:rsidRPr="00D77561" w:rsidRDefault="00BF09C1">
            <w:pPr>
              <w:widowControl w:val="0"/>
            </w:pPr>
            <w:r w:rsidRPr="00D77561">
              <w:t>Third run</w:t>
            </w:r>
          </w:p>
        </w:tc>
      </w:tr>
      <w:tr w:rsidR="005B2271" w:rsidRPr="00D77561" w14:paraId="19262C1A" w14:textId="77777777" w:rsidTr="00BF09C1">
        <w:trPr>
          <w:trHeight w:val="256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C14" w14:textId="77777777" w:rsidR="005B2271" w:rsidRPr="00D77561" w:rsidRDefault="00BF09C1">
            <w:pPr>
              <w:widowControl w:val="0"/>
            </w:pPr>
            <w:r w:rsidRPr="00D77561">
              <w:t>(Intercept)</w:t>
            </w:r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15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-32.8692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16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-335.8036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17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286.1218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18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562.2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C19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-2</w:t>
            </w:r>
          </w:p>
        </w:tc>
      </w:tr>
      <w:tr w:rsidR="005B2271" w:rsidRPr="00D77561" w14:paraId="19262C21" w14:textId="77777777" w:rsidTr="00BF09C1">
        <w:trPr>
          <w:trHeight w:val="256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C1B" w14:textId="77777777" w:rsidR="005B2271" w:rsidRPr="00D77561" w:rsidRDefault="00BF09C1">
            <w:pPr>
              <w:widowControl w:val="0"/>
            </w:pPr>
            <w:r w:rsidRPr="00D77561">
              <w:t>Temperature</w:t>
            </w:r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1C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-0.0094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1D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-0.3549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1E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0.3627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1F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694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C20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-0.2</w:t>
            </w:r>
          </w:p>
        </w:tc>
      </w:tr>
      <w:tr w:rsidR="005B2271" w:rsidRPr="00D77561" w14:paraId="19262C28" w14:textId="77777777" w:rsidTr="00BF09C1">
        <w:trPr>
          <w:trHeight w:val="256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C22" w14:textId="77777777" w:rsidR="005B2271" w:rsidRPr="00D77561" w:rsidRDefault="00BF09C1">
            <w:pPr>
              <w:widowControl w:val="0"/>
            </w:pPr>
            <w:r w:rsidRPr="00D77561">
              <w:t>R</w:t>
            </w:r>
            <w:r w:rsidR="00591E97">
              <w:t xml:space="preserve">elative </w:t>
            </w:r>
            <w:r w:rsidRPr="00D77561">
              <w:t>humidity</w:t>
            </w:r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23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-0.0166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24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-0.1713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25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0.1249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26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199.1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C27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-0.7</w:t>
            </w:r>
          </w:p>
        </w:tc>
      </w:tr>
      <w:tr w:rsidR="005B2271" w:rsidRPr="00D77561" w14:paraId="19262C2F" w14:textId="77777777" w:rsidTr="00BF09C1">
        <w:trPr>
          <w:trHeight w:val="256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C29" w14:textId="77777777" w:rsidR="005B2271" w:rsidRPr="00D77561" w:rsidRDefault="00BF09C1">
            <w:pPr>
              <w:widowControl w:val="0"/>
            </w:pPr>
            <w:r w:rsidRPr="00D77561">
              <w:t>Rainfall</w:t>
            </w:r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2A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2B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-0.0027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2C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0.0029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2D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660.3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C2E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0.3</w:t>
            </w:r>
          </w:p>
        </w:tc>
        <w:bookmarkStart w:id="0" w:name="_GoBack"/>
        <w:bookmarkEnd w:id="0"/>
      </w:tr>
      <w:tr w:rsidR="005B2271" w:rsidRPr="00D77561" w14:paraId="19262C36" w14:textId="77777777" w:rsidTr="00BF09C1">
        <w:trPr>
          <w:trHeight w:val="256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C30" w14:textId="77777777" w:rsidR="005B2271" w:rsidRPr="00D77561" w:rsidRDefault="00BF09C1">
            <w:pPr>
              <w:widowControl w:val="0"/>
            </w:pPr>
            <w:r w:rsidRPr="00D77561">
              <w:t>Num</w:t>
            </w:r>
            <w:r w:rsidR="00591E97">
              <w:t xml:space="preserve">ber of </w:t>
            </w:r>
            <w:r w:rsidRPr="00D77561">
              <w:t>Rainy</w:t>
            </w:r>
            <w:r w:rsidR="00591E97">
              <w:t xml:space="preserve"> </w:t>
            </w:r>
            <w:r w:rsidRPr="00D77561">
              <w:t>Days</w:t>
            </w:r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31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0.0012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32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-0.1297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33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0.1191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34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495.7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C35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-0.2</w:t>
            </w:r>
          </w:p>
        </w:tc>
      </w:tr>
      <w:tr w:rsidR="005B2271" w:rsidRPr="00D77561" w14:paraId="19262C3D" w14:textId="77777777" w:rsidTr="00BF09C1">
        <w:trPr>
          <w:trHeight w:val="256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C37" w14:textId="77777777" w:rsidR="005B2271" w:rsidRPr="00D77561" w:rsidRDefault="00BF09C1">
            <w:pPr>
              <w:widowControl w:val="0"/>
            </w:pPr>
            <w:r w:rsidRPr="00D77561">
              <w:t>Windspeed</w:t>
            </w:r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38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-0.0337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39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-0.2968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3A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0.2322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3B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356.7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C3C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-0.2</w:t>
            </w:r>
          </w:p>
        </w:tc>
      </w:tr>
      <w:tr w:rsidR="005B2271" w:rsidRPr="00D77561" w14:paraId="19262C44" w14:textId="77777777" w:rsidTr="00BF09C1">
        <w:trPr>
          <w:trHeight w:val="256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C3E" w14:textId="77777777" w:rsidR="005B2271" w:rsidRPr="00D77561" w:rsidRDefault="00BF09C1">
            <w:pPr>
              <w:widowControl w:val="0"/>
            </w:pPr>
            <w:r w:rsidRPr="00D77561">
              <w:t>Pan</w:t>
            </w:r>
            <w:r w:rsidR="00591E97">
              <w:t xml:space="preserve"> </w:t>
            </w:r>
            <w:r w:rsidRPr="00D77561">
              <w:t>Evaporation</w:t>
            </w:r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3F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0.0015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40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-0.0163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41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0.0187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42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254.5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C43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-1</w:t>
            </w:r>
          </w:p>
        </w:tc>
      </w:tr>
      <w:tr w:rsidR="005B2271" w:rsidRPr="00D77561" w14:paraId="19262C4B" w14:textId="77777777" w:rsidTr="00BF09C1">
        <w:trPr>
          <w:trHeight w:val="256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C45" w14:textId="77777777" w:rsidR="005B2271" w:rsidRPr="00D77561" w:rsidRDefault="00BF09C1">
            <w:pPr>
              <w:widowControl w:val="0"/>
            </w:pPr>
            <w:r w:rsidRPr="00D77561">
              <w:t>Cloud</w:t>
            </w:r>
            <w:r w:rsidR="00591E97">
              <w:t xml:space="preserve"> </w:t>
            </w:r>
            <w:r w:rsidRPr="00D77561">
              <w:t>Volume</w:t>
            </w:r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46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-0.0689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47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-0.4445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48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0.2965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49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370.3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C4A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0.4</w:t>
            </w:r>
          </w:p>
        </w:tc>
      </w:tr>
      <w:tr w:rsidR="005B2271" w:rsidRPr="00D77561" w14:paraId="19262C52" w14:textId="77777777" w:rsidTr="00BF09C1">
        <w:trPr>
          <w:trHeight w:val="256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C4C" w14:textId="77777777" w:rsidR="005B2271" w:rsidRPr="00D77561" w:rsidRDefault="00BF09C1">
            <w:pPr>
              <w:widowControl w:val="0"/>
            </w:pPr>
            <w:r w:rsidRPr="00D77561">
              <w:t>Sea</w:t>
            </w:r>
            <w:r w:rsidR="00591E97">
              <w:t>-</w:t>
            </w:r>
            <w:r w:rsidRPr="00D77561">
              <w:t>level</w:t>
            </w:r>
            <w:r w:rsidR="00591E97">
              <w:t xml:space="preserve"> </w:t>
            </w:r>
            <w:r w:rsidRPr="00D77561">
              <w:t>Pressure</w:t>
            </w:r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4D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0.0354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4E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-0.2849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4F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0.3346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50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547.8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C51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2</w:t>
            </w:r>
          </w:p>
        </w:tc>
      </w:tr>
      <w:tr w:rsidR="005B2271" w:rsidRPr="00D77561" w14:paraId="19262C59" w14:textId="77777777" w:rsidTr="00BF09C1">
        <w:trPr>
          <w:trHeight w:val="256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C53" w14:textId="77777777" w:rsidR="005B2271" w:rsidRPr="00D77561" w:rsidRDefault="00BF09C1">
            <w:pPr>
              <w:widowControl w:val="0"/>
            </w:pPr>
            <w:r w:rsidRPr="00D77561">
              <w:t>tau2</w:t>
            </w:r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54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0.7257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55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0.5736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56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0.9497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57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1734.6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C58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-0.3</w:t>
            </w:r>
          </w:p>
        </w:tc>
      </w:tr>
      <w:tr w:rsidR="005B2271" w:rsidRPr="00D77561" w14:paraId="19262C60" w14:textId="77777777" w:rsidTr="00BF09C1">
        <w:trPr>
          <w:trHeight w:val="256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C5A" w14:textId="77777777" w:rsidR="005B2271" w:rsidRPr="00D77561" w:rsidRDefault="00BF09C1">
            <w:pPr>
              <w:widowControl w:val="0"/>
            </w:pPr>
            <w:proofErr w:type="spellStart"/>
            <w:r w:rsidRPr="00D77561">
              <w:t>rho.S</w:t>
            </w:r>
            <w:proofErr w:type="spellEnd"/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5B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0.3137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5C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0.1776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5D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0.4894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5E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1974.9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C5F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-0.2</w:t>
            </w:r>
          </w:p>
        </w:tc>
      </w:tr>
      <w:tr w:rsidR="005B2271" w:rsidRPr="00D77561" w14:paraId="19262C67" w14:textId="77777777" w:rsidTr="00BF09C1">
        <w:trPr>
          <w:trHeight w:val="256"/>
        </w:trPr>
        <w:tc>
          <w:tcPr>
            <w:tcW w:w="1634" w:type="pct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14:paraId="19262C61" w14:textId="77777777" w:rsidR="005B2271" w:rsidRPr="00D77561" w:rsidRDefault="00BF09C1">
            <w:pPr>
              <w:widowControl w:val="0"/>
            </w:pPr>
            <w:proofErr w:type="spellStart"/>
            <w:r w:rsidRPr="00D77561">
              <w:t>rho.T</w:t>
            </w:r>
            <w:proofErr w:type="spellEnd"/>
          </w:p>
        </w:tc>
        <w:tc>
          <w:tcPr>
            <w:tcW w:w="782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62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0.4527</w:t>
            </w:r>
          </w:p>
        </w:tc>
        <w:tc>
          <w:tcPr>
            <w:tcW w:w="640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63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0.3482</w:t>
            </w:r>
          </w:p>
        </w:tc>
        <w:tc>
          <w:tcPr>
            <w:tcW w:w="639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64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0.5529</w:t>
            </w:r>
          </w:p>
        </w:tc>
        <w:tc>
          <w:tcPr>
            <w:tcW w:w="615" w:type="pc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9262C65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2108</w:t>
            </w:r>
          </w:p>
        </w:tc>
        <w:tc>
          <w:tcPr>
            <w:tcW w:w="6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62C66" w14:textId="77777777" w:rsidR="005B2271" w:rsidRPr="00D77561" w:rsidRDefault="00BF09C1" w:rsidP="00BF09C1">
            <w:pPr>
              <w:widowControl w:val="0"/>
              <w:jc w:val="right"/>
            </w:pPr>
            <w:r w:rsidRPr="00D77561">
              <w:t>-0.3</w:t>
            </w:r>
          </w:p>
        </w:tc>
      </w:tr>
      <w:tr w:rsidR="005B2271" w:rsidRPr="00D77561" w14:paraId="19262C69" w14:textId="77777777" w:rsidTr="003A7BA9">
        <w:trPr>
          <w:trHeight w:val="256"/>
        </w:trPr>
        <w:tc>
          <w:tcPr>
            <w:tcW w:w="5000" w:type="pct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262C68" w14:textId="77777777" w:rsidR="005B2271" w:rsidRPr="00D77561" w:rsidRDefault="00BF09C1">
            <w:pPr>
              <w:widowControl w:val="0"/>
            </w:pPr>
            <w:r w:rsidRPr="00D77561">
              <w:t xml:space="preserve">DIC =  3075.756       </w:t>
            </w:r>
            <w:proofErr w:type="spellStart"/>
            <w:r w:rsidRPr="00D77561">
              <w:t>p.d</w:t>
            </w:r>
            <w:proofErr w:type="spellEnd"/>
            <w:r w:rsidRPr="00D77561">
              <w:t xml:space="preserve"> =  364.0411       LMPL =  -1669.427</w:t>
            </w:r>
          </w:p>
        </w:tc>
      </w:tr>
    </w:tbl>
    <w:p w14:paraId="19262C6A" w14:textId="77777777" w:rsidR="005B2271" w:rsidRPr="00D77561" w:rsidRDefault="005B2271"/>
    <w:p w14:paraId="19262C6B" w14:textId="77777777" w:rsidR="005B2271" w:rsidRPr="00D77561" w:rsidRDefault="005B2271">
      <w:pPr>
        <w:spacing w:line="360" w:lineRule="auto"/>
        <w:jc w:val="both"/>
      </w:pPr>
    </w:p>
    <w:p w14:paraId="19262C6C" w14:textId="77777777" w:rsidR="005B2271" w:rsidRPr="00D77561" w:rsidRDefault="005B2271"/>
    <w:p w14:paraId="19262C6D" w14:textId="77777777" w:rsidR="005B2271" w:rsidRPr="00D77561" w:rsidRDefault="005B2271"/>
    <w:sectPr w:rsidR="005B2271" w:rsidRPr="00D77561">
      <w:pgSz w:w="12240" w:h="15840"/>
      <w:pgMar w:top="1134" w:right="1134" w:bottom="1134" w:left="1134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40"/>
  <w:hideSpellingErrors/>
  <w:hideGrammaticalErrors/>
  <w:proofState w:spelling="clean" w:grammar="clean"/>
  <w:attachedTemplate r:id="rId1"/>
  <w:defaultTabStop w:val="709"/>
  <w:autoHyphenation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2MDAyMzE1NDWzNDe2MDVR0lEKTi0uzszPAymwrAUAJZovyywAAAA="/>
  </w:docVars>
  <w:rsids>
    <w:rsidRoot w:val="00366D44"/>
    <w:rsid w:val="00016C2B"/>
    <w:rsid w:val="000C002E"/>
    <w:rsid w:val="00134321"/>
    <w:rsid w:val="00250C79"/>
    <w:rsid w:val="00366D44"/>
    <w:rsid w:val="003A7BA9"/>
    <w:rsid w:val="004B77F5"/>
    <w:rsid w:val="0052357B"/>
    <w:rsid w:val="00591E97"/>
    <w:rsid w:val="005B2271"/>
    <w:rsid w:val="007F07ED"/>
    <w:rsid w:val="00802819"/>
    <w:rsid w:val="008E69C8"/>
    <w:rsid w:val="009A0F0E"/>
    <w:rsid w:val="009F08B3"/>
    <w:rsid w:val="00A34FD9"/>
    <w:rsid w:val="00BF09C1"/>
    <w:rsid w:val="00C43E95"/>
    <w:rsid w:val="00CC3ABD"/>
    <w:rsid w:val="00CD6342"/>
    <w:rsid w:val="00D13B85"/>
    <w:rsid w:val="00D77561"/>
    <w:rsid w:val="00E97884"/>
    <w:rsid w:val="00ED0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262ABE"/>
  <w15:docId w15:val="{7BDD3B22-6E2D-4948-8AB3-D2C6AB3ED6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NSimSun" w:hAnsi="Liberation Serif" w:cs="Lucida Sans"/>
        <w:kern w:val="2"/>
        <w:sz w:val="24"/>
        <w:szCs w:val="24"/>
        <w:lang w:val="es-MX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34FD9"/>
    <w:pPr>
      <w:overflowPunct w:val="0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tulo1">
    <w:name w:val="Título1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</w:style>
  <w:style w:type="paragraph" w:styleId="Caption">
    <w:name w:val="caption"/>
    <w:basedOn w:val="Normal"/>
    <w:next w:val="Normal"/>
    <w:qFormat/>
    <w:pPr>
      <w:spacing w:after="200"/>
    </w:pPr>
    <w:rPr>
      <w:i/>
      <w:iCs/>
      <w:color w:val="44546A"/>
      <w:sz w:val="18"/>
      <w:szCs w:val="18"/>
    </w:rPr>
  </w:style>
  <w:style w:type="paragraph" w:customStyle="1" w:styleId="ndice">
    <w:name w:val="Índice"/>
    <w:basedOn w:val="Normal"/>
    <w:qFormat/>
    <w:pPr>
      <w:suppressLineNumbers/>
    </w:pPr>
  </w:style>
  <w:style w:type="paragraph" w:customStyle="1" w:styleId="Contenidodelatabla">
    <w:name w:val="Contenido de la tabla"/>
    <w:basedOn w:val="Normal"/>
    <w:qFormat/>
    <w:pPr>
      <w:widowControl w:val="0"/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eGrid">
    <w:name w:val="Table Grid"/>
    <w:basedOn w:val="TableNormal"/>
    <w:uiPriority w:val="39"/>
    <w:rsid w:val="00A34FD9"/>
    <w:pPr>
      <w:suppressAutoHyphens w:val="0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lagas%20nacional\zahra\Suplementary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Suplementary</Template>
  <TotalTime>4</TotalTime>
  <Pages>9</Pages>
  <Words>517</Words>
  <Characters>2949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Zahra Ab</dc:creator>
  <dc:description/>
  <cp:lastModifiedBy>Zahra Ab</cp:lastModifiedBy>
  <cp:revision>4</cp:revision>
  <dcterms:created xsi:type="dcterms:W3CDTF">2023-02-23T22:06:00Z</dcterms:created>
  <dcterms:modified xsi:type="dcterms:W3CDTF">2023-02-24T02:32:00Z</dcterms:modified>
  <dc:language>es-MX</dc:language>
</cp:coreProperties>
</file>