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7B5C4" w14:textId="2175705A" w:rsidR="00182282" w:rsidRPr="00CE5339" w:rsidRDefault="001D4622" w:rsidP="00CE0D27">
      <w:pPr>
        <w:pStyle w:val="Default"/>
        <w:jc w:val="center"/>
        <w:rPr>
          <w:rFonts w:ascii="Calibri" w:hAnsi="Calibri" w:cs="Calibri"/>
          <w:b/>
          <w:bCs/>
          <w:color w:val="0070C0"/>
          <w:sz w:val="52"/>
          <w:szCs w:val="52"/>
        </w:rPr>
      </w:pPr>
      <w:r w:rsidRPr="00116168">
        <w:rPr>
          <w:rFonts w:ascii="Roboto" w:hAnsi="Roboto"/>
          <w:noProof/>
          <w:sz w:val="56"/>
          <w:szCs w:val="72"/>
          <w:lang w:eastAsia="en-AU"/>
        </w:rPr>
        <w:drawing>
          <wp:anchor distT="0" distB="0" distL="114300" distR="114300" simplePos="0" relativeHeight="251705344" behindDoc="1" locked="0" layoutInCell="1" allowOverlap="1" wp14:anchorId="1FB5691E" wp14:editId="2C0BBB85">
            <wp:simplePos x="0" y="0"/>
            <wp:positionH relativeFrom="column">
              <wp:posOffset>-223567</wp:posOffset>
            </wp:positionH>
            <wp:positionV relativeFrom="paragraph">
              <wp:posOffset>-73441</wp:posOffset>
            </wp:positionV>
            <wp:extent cx="2090928" cy="702860"/>
            <wp:effectExtent l="0" t="0" r="508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4" b="14837"/>
                    <a:stretch/>
                  </pic:blipFill>
                  <pic:spPr bwMode="auto">
                    <a:xfrm>
                      <a:off x="0" y="0"/>
                      <a:ext cx="2101321" cy="70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F46" w:rsidRPr="00116168">
        <w:rPr>
          <w:rFonts w:ascii="Roboto" w:hAnsi="Roboto"/>
          <w:noProof/>
          <w:sz w:val="56"/>
          <w:szCs w:val="72"/>
          <w:lang w:eastAsia="en-AU"/>
        </w:rPr>
        <w:drawing>
          <wp:anchor distT="0" distB="0" distL="114300" distR="114300" simplePos="0" relativeHeight="251698176" behindDoc="0" locked="0" layoutInCell="1" allowOverlap="1" wp14:anchorId="30FB67D8" wp14:editId="7D6BF835">
            <wp:simplePos x="0" y="0"/>
            <wp:positionH relativeFrom="page">
              <wp:align>right</wp:align>
            </wp:positionH>
            <wp:positionV relativeFrom="paragraph">
              <wp:posOffset>-353695</wp:posOffset>
            </wp:positionV>
            <wp:extent cx="2374265" cy="2459355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express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5CB8" w:rsidRPr="00116168">
        <w:rPr>
          <w:rFonts w:ascii="Calibri" w:hAnsi="Calibri" w:cs="Calibri"/>
          <w:b/>
          <w:bCs/>
          <w:color w:val="0070C0"/>
          <w:sz w:val="56"/>
          <w:szCs w:val="72"/>
        </w:rPr>
        <w:t>Walk/Jog/Run</w:t>
      </w:r>
      <w:r w:rsidR="00116168">
        <w:rPr>
          <w:rFonts w:ascii="Calibri" w:hAnsi="Calibri" w:cs="Calibri"/>
          <w:b/>
          <w:bCs/>
          <w:color w:val="0070C0"/>
          <w:sz w:val="56"/>
          <w:szCs w:val="72"/>
        </w:rPr>
        <w:t>/Cycle</w:t>
      </w:r>
    </w:p>
    <w:p w14:paraId="705C3D73" w14:textId="412C66AF" w:rsidR="007F47C6" w:rsidRDefault="005074BA" w:rsidP="001D4622">
      <w:pPr>
        <w:pStyle w:val="Default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  <w:t xml:space="preserve">    </w:t>
      </w:r>
      <w:r w:rsidRPr="005074BA">
        <w:rPr>
          <w:rFonts w:ascii="Calibri" w:hAnsi="Calibri" w:cs="Calibri"/>
          <w:b/>
          <w:bCs/>
          <w:color w:val="0070C0"/>
          <w:sz w:val="40"/>
          <w:szCs w:val="36"/>
        </w:rPr>
        <w:t>RESEARCH SURVEY</w:t>
      </w:r>
    </w:p>
    <w:p w14:paraId="32627009" w14:textId="5F6C0C35" w:rsidR="007F47C6" w:rsidRPr="00153393" w:rsidRDefault="007C5071" w:rsidP="000A1001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</w:rPr>
      </w:pPr>
      <w:r>
        <w:rPr>
          <w:rFonts w:ascii="Calibri" w:hAnsi="Calibri" w:cs="Calibri"/>
          <w:b/>
          <w:bCs/>
          <w:noProof/>
          <w:color w:val="0070C0"/>
          <w:sz w:val="36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7423CC3" wp14:editId="436B29FF">
                <wp:simplePos x="0" y="0"/>
                <wp:positionH relativeFrom="column">
                  <wp:posOffset>636128</wp:posOffset>
                </wp:positionH>
                <wp:positionV relativeFrom="paragraph">
                  <wp:posOffset>6966</wp:posOffset>
                </wp:positionV>
                <wp:extent cx="5305425" cy="90431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904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81CA9" w14:textId="209AB98C" w:rsidR="00B0713D" w:rsidRPr="006B46D0" w:rsidRDefault="00B0713D" w:rsidP="005074BA">
                            <w:pPr>
                              <w:pStyle w:val="Default"/>
                              <w:jc w:val="center"/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 w:rsidRPr="006B46D0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Prevalence, Types and Treatment of Skin Cancer in Surfers, Swimmers and Stand</w:t>
                            </w:r>
                            <w:r w:rsidR="00012AFB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-</w:t>
                            </w:r>
                            <w:r w:rsidRPr="006B46D0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Up Paddle Boarders</w:t>
                            </w:r>
                            <w:r w:rsidR="007C5071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:</w:t>
                            </w:r>
                            <w:r w:rsidR="007C5071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br/>
                              <w:t>Whole Body Scree</w:t>
                            </w:r>
                            <w:r w:rsidR="00357274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n</w:t>
                            </w:r>
                            <w:r w:rsidR="007C5071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ing with Artificial Intelligence</w:t>
                            </w:r>
                          </w:p>
                          <w:p w14:paraId="6F52F8E2" w14:textId="77777777" w:rsidR="00B0713D" w:rsidRDefault="00B0713D" w:rsidP="00507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3CC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50.1pt;margin-top:.55pt;width:417.75pt;height:71.2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" filled="f" stroked="f" strokeweight=".5pt">
                <v:textbox>
                  <w:txbxContent>
                    <w:p w14:paraId="12881CA9" w14:textId="209AB98C" w:rsidR="00B0713D" w:rsidRPr="006B46D0" w:rsidRDefault="00B0713D" w:rsidP="005074BA">
                      <w:pPr>
                        <w:pStyle w:val="Default"/>
                        <w:jc w:val="center"/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</w:pPr>
                      <w:r w:rsidRPr="006B46D0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Prevalence, Types and Treatment of Skin Cancer in Surfers, Swimmers and Stand</w:t>
                      </w:r>
                      <w:r w:rsidR="00012AFB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-</w:t>
                      </w:r>
                      <w:r w:rsidRPr="006B46D0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Up Paddle Boarders</w:t>
                      </w:r>
                      <w:r w:rsidR="007C5071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:</w:t>
                      </w:r>
                      <w:r w:rsidR="007C5071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br/>
                        <w:t>Whole Body Scree</w:t>
                      </w:r>
                      <w:r w:rsidR="00357274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n</w:t>
                      </w:r>
                      <w:r w:rsidR="007C5071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ing with Artificial Intelligence</w:t>
                      </w:r>
                    </w:p>
                    <w:p w14:paraId="6F52F8E2" w14:textId="77777777" w:rsidR="00B0713D" w:rsidRDefault="00B0713D" w:rsidP="005074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E59A537" w14:textId="262D0A25" w:rsidR="005074BA" w:rsidRDefault="007F47C6" w:rsidP="007F47C6">
      <w:pPr>
        <w:pStyle w:val="Default"/>
        <w:ind w:right="407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 xml:space="preserve">      </w:t>
      </w:r>
    </w:p>
    <w:p w14:paraId="3496C5EC" w14:textId="77777777" w:rsidR="00E819DD" w:rsidRDefault="006B46D0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32"/>
          <w:szCs w:val="28"/>
        </w:rPr>
      </w:pPr>
      <w:r w:rsidRPr="00CE5339">
        <w:rPr>
          <w:rFonts w:ascii="Calibri" w:hAnsi="Calibri" w:cs="Calibri"/>
          <w:b/>
          <w:bCs/>
          <w:color w:val="0070C0"/>
          <w:sz w:val="32"/>
          <w:szCs w:val="28"/>
        </w:rPr>
        <w:br/>
      </w:r>
    </w:p>
    <w:p w14:paraId="26CA17F9" w14:textId="3B5E8811" w:rsidR="005074BA" w:rsidRPr="006B46D0" w:rsidRDefault="000A1001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32"/>
          <w:szCs w:val="28"/>
        </w:rPr>
      </w:pPr>
      <w:r w:rsidRPr="006B46D0">
        <w:rPr>
          <w:rFonts w:ascii="Calibri" w:hAnsi="Calibri" w:cs="Calibri"/>
          <w:b/>
          <w:bCs/>
          <w:color w:val="0070C0"/>
          <w:sz w:val="32"/>
          <w:szCs w:val="28"/>
        </w:rPr>
        <w:t>Participants are asked NOT TO put their name or any other</w:t>
      </w:r>
      <w:r w:rsidR="005074BA" w:rsidRPr="006B46D0">
        <w:rPr>
          <w:rFonts w:ascii="Calibri" w:hAnsi="Calibri" w:cs="Calibri"/>
          <w:b/>
          <w:bCs/>
          <w:color w:val="0070C0"/>
          <w:sz w:val="32"/>
          <w:szCs w:val="28"/>
        </w:rPr>
        <w:t xml:space="preserve"> </w:t>
      </w:r>
      <w:r w:rsidRPr="006B46D0">
        <w:rPr>
          <w:rFonts w:ascii="Calibri" w:hAnsi="Calibri" w:cs="Calibri"/>
          <w:b/>
          <w:bCs/>
          <w:color w:val="0070C0"/>
          <w:sz w:val="32"/>
          <w:szCs w:val="28"/>
        </w:rPr>
        <w:t>identifying information on the survey</w:t>
      </w:r>
    </w:p>
    <w:p w14:paraId="7DB83F1D" w14:textId="06091DD5" w:rsidR="000A1001" w:rsidRPr="008D55C3" w:rsidRDefault="000A1001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16"/>
          <w:szCs w:val="14"/>
        </w:rPr>
      </w:pPr>
      <w:r w:rsidRPr="008D55C3">
        <w:rPr>
          <w:rFonts w:ascii="Calibri" w:hAnsi="Calibri" w:cs="Calibri"/>
          <w:b/>
          <w:bCs/>
          <w:color w:val="0070C0"/>
          <w:sz w:val="16"/>
          <w:szCs w:val="14"/>
        </w:rPr>
        <w:t xml:space="preserve"> </w:t>
      </w:r>
    </w:p>
    <w:p w14:paraId="3A20ED45" w14:textId="1BBBE5C5" w:rsidR="003C7E59" w:rsidRPr="00004F61" w:rsidRDefault="008D508E" w:rsidP="004F4988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Clinic ID</w:t>
      </w:r>
      <w:r w:rsidR="00D94664" w:rsidRPr="00D94664">
        <w:rPr>
          <w:rFonts w:ascii="Arial" w:hAnsi="Arial" w:cs="Arial"/>
          <w:b/>
          <w:bCs/>
          <w:szCs w:val="22"/>
        </w:rPr>
        <w:t>:</w:t>
      </w:r>
      <w:r w:rsidR="007F47C6" w:rsidRPr="007F47C6">
        <w:rPr>
          <w:rFonts w:ascii="Arial" w:hAnsi="Arial" w:cs="Arial"/>
          <w:b/>
          <w:bCs/>
          <w:szCs w:val="22"/>
        </w:rPr>
        <w:t xml:space="preserve"> </w:t>
      </w:r>
      <w:r w:rsidR="007F47C6">
        <w:rPr>
          <w:rFonts w:ascii="Arial" w:hAnsi="Arial" w:cs="Arial"/>
          <w:b/>
          <w:bCs/>
          <w:szCs w:val="22"/>
        </w:rPr>
        <w:t>___________</w:t>
      </w:r>
      <w:r w:rsidR="00D94664" w:rsidRPr="00B23242">
        <w:rPr>
          <w:rFonts w:ascii="Arial" w:hAnsi="Arial" w:cs="Arial"/>
          <w:b/>
          <w:bCs/>
          <w:szCs w:val="22"/>
        </w:rPr>
        <w:tab/>
      </w:r>
      <w:r w:rsidR="007F47C6">
        <w:rPr>
          <w:rFonts w:ascii="Arial" w:hAnsi="Arial" w:cs="Arial"/>
          <w:b/>
          <w:bCs/>
          <w:szCs w:val="22"/>
        </w:rPr>
        <w:t xml:space="preserve"> </w:t>
      </w:r>
      <w:r w:rsidR="00004F61" w:rsidRPr="00D94664">
        <w:rPr>
          <w:rFonts w:ascii="Arial" w:hAnsi="Arial" w:cs="Arial"/>
          <w:b/>
          <w:bCs/>
          <w:szCs w:val="22"/>
        </w:rPr>
        <w:t>꙱</w:t>
      </w:r>
      <w:r w:rsidR="00004F61">
        <w:rPr>
          <w:rFonts w:ascii="Arial" w:hAnsi="Arial" w:cs="Arial"/>
          <w:b/>
          <w:bCs/>
          <w:szCs w:val="22"/>
        </w:rPr>
        <w:t xml:space="preserve"> Self-referred</w:t>
      </w:r>
      <w:r w:rsidR="00004F61"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ab/>
      </w:r>
      <w:r w:rsidR="00004F61" w:rsidRPr="00D94664">
        <w:rPr>
          <w:rFonts w:ascii="Arial" w:hAnsi="Arial" w:cs="Arial"/>
          <w:b/>
          <w:bCs/>
          <w:szCs w:val="22"/>
        </w:rPr>
        <w:t>꙱</w:t>
      </w:r>
      <w:r w:rsidR="00004F61">
        <w:rPr>
          <w:rFonts w:ascii="Arial" w:hAnsi="Arial" w:cs="Arial"/>
          <w:b/>
          <w:bCs/>
          <w:szCs w:val="22"/>
        </w:rPr>
        <w:t xml:space="preserve"> Referred by your GP</w:t>
      </w:r>
    </w:p>
    <w:p w14:paraId="2761CFBA" w14:textId="46627475" w:rsidR="005037C2" w:rsidRDefault="00004F61" w:rsidP="00004F6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>Age:</w:t>
      </w:r>
      <w:r w:rsidRPr="00004F6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_______</w:t>
      </w:r>
      <w:r>
        <w:rPr>
          <w:rFonts w:ascii="Arial" w:hAnsi="Arial" w:cs="Arial"/>
          <w:b/>
          <w:bCs/>
          <w:szCs w:val="22"/>
        </w:rPr>
        <w:tab/>
      </w:r>
      <w:r w:rsidR="00C9025A"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 xml:space="preserve">     </w:t>
      </w:r>
      <w:r>
        <w:rPr>
          <w:rFonts w:ascii="Arial" w:hAnsi="Arial" w:cs="Arial"/>
          <w:b/>
          <w:bCs/>
          <w:szCs w:val="22"/>
        </w:rPr>
        <w:t>Height (cm):</w:t>
      </w:r>
      <w:r w:rsidRPr="00004F6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_______</w:t>
      </w:r>
      <w:r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 xml:space="preserve"> </w:t>
      </w:r>
      <w:r w:rsidR="00C413F1">
        <w:rPr>
          <w:rFonts w:ascii="Arial" w:hAnsi="Arial" w:cs="Arial"/>
          <w:b/>
          <w:bCs/>
          <w:szCs w:val="22"/>
        </w:rPr>
        <w:tab/>
        <w:t xml:space="preserve">    </w:t>
      </w:r>
      <w:r>
        <w:rPr>
          <w:rFonts w:ascii="Arial" w:hAnsi="Arial" w:cs="Arial"/>
          <w:b/>
          <w:bCs/>
          <w:szCs w:val="22"/>
        </w:rPr>
        <w:t>Weight (kg): _______</w:t>
      </w:r>
    </w:p>
    <w:p w14:paraId="2923E63D" w14:textId="27F3CC5A" w:rsidR="003C7E59" w:rsidRPr="00D94664" w:rsidRDefault="00D94664" w:rsidP="004F4988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Gender:     </w:t>
      </w:r>
      <w:r w:rsidRPr="00D94664">
        <w:rPr>
          <w:rFonts w:ascii="Arial" w:hAnsi="Arial" w:cs="Arial"/>
          <w:b/>
          <w:bCs/>
          <w:szCs w:val="22"/>
        </w:rPr>
        <w:tab/>
      </w:r>
      <w:r w:rsidRPr="0074441E">
        <w:rPr>
          <w:rFonts w:ascii="Arial" w:hAnsi="Arial" w:cs="Arial"/>
          <w:szCs w:val="22"/>
        </w:rPr>
        <w:t>꙱ Male</w:t>
      </w:r>
      <w:r w:rsidRPr="0074441E">
        <w:rPr>
          <w:rFonts w:ascii="Arial" w:hAnsi="Arial" w:cs="Arial"/>
          <w:szCs w:val="22"/>
        </w:rPr>
        <w:tab/>
      </w:r>
      <w:r w:rsidRPr="0074441E">
        <w:rPr>
          <w:rFonts w:ascii="Arial" w:hAnsi="Arial" w:cs="Arial"/>
          <w:szCs w:val="22"/>
        </w:rPr>
        <w:tab/>
        <w:t>꙱ Female</w:t>
      </w:r>
      <w:r w:rsidR="003643DC" w:rsidRPr="0074441E">
        <w:rPr>
          <w:rFonts w:ascii="Arial" w:hAnsi="Arial" w:cs="Arial"/>
          <w:szCs w:val="22"/>
        </w:rPr>
        <w:t xml:space="preserve"> </w:t>
      </w:r>
      <w:r w:rsidR="003643DC">
        <w:rPr>
          <w:rFonts w:ascii="Arial" w:hAnsi="Arial" w:cs="Arial"/>
          <w:b/>
          <w:bCs/>
          <w:szCs w:val="22"/>
        </w:rPr>
        <w:tab/>
      </w:r>
      <w:r w:rsidR="00507E3E">
        <w:rPr>
          <w:rFonts w:ascii="Arial" w:hAnsi="Arial" w:cs="Arial"/>
          <w:b/>
          <w:bCs/>
          <w:szCs w:val="22"/>
        </w:rPr>
        <w:tab/>
      </w:r>
    </w:p>
    <w:p w14:paraId="77AFB405" w14:textId="133BE53F" w:rsidR="00D94664" w:rsidRDefault="003C7E59" w:rsidP="004F4988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Smoking</w:t>
      </w:r>
      <w:r w:rsidR="00465F1D">
        <w:rPr>
          <w:rFonts w:ascii="Arial" w:hAnsi="Arial" w:cs="Arial"/>
          <w:b/>
          <w:bCs/>
          <w:szCs w:val="22"/>
        </w:rPr>
        <w:t xml:space="preserve"> status</w:t>
      </w:r>
      <w:r w:rsidR="00D94664" w:rsidRPr="00D94664">
        <w:rPr>
          <w:rFonts w:ascii="Arial" w:hAnsi="Arial" w:cs="Arial"/>
          <w:b/>
          <w:bCs/>
          <w:szCs w:val="22"/>
        </w:rPr>
        <w:t>:</w:t>
      </w:r>
      <w:r w:rsidR="00D94664" w:rsidRPr="00D94664">
        <w:rPr>
          <w:rFonts w:ascii="Arial" w:hAnsi="Arial" w:cs="Arial"/>
          <w:b/>
          <w:bCs/>
          <w:szCs w:val="22"/>
        </w:rPr>
        <w:tab/>
      </w:r>
      <w:r w:rsidR="00465F1D">
        <w:rPr>
          <w:rFonts w:ascii="Arial" w:hAnsi="Arial" w:cs="Arial"/>
          <w:b/>
          <w:bCs/>
          <w:szCs w:val="22"/>
        </w:rPr>
        <w:tab/>
      </w:r>
      <w:r w:rsidR="00465F1D">
        <w:rPr>
          <w:rFonts w:ascii="Arial" w:hAnsi="Arial" w:cs="Arial"/>
          <w:b/>
          <w:bCs/>
          <w:szCs w:val="22"/>
        </w:rPr>
        <w:tab/>
      </w:r>
      <w:r w:rsidR="00D94664" w:rsidRPr="0074441E">
        <w:rPr>
          <w:rFonts w:ascii="Arial" w:hAnsi="Arial" w:cs="Arial"/>
          <w:szCs w:val="22"/>
        </w:rPr>
        <w:t xml:space="preserve">꙱ </w:t>
      </w:r>
      <w:r w:rsidRPr="0074441E">
        <w:rPr>
          <w:rFonts w:ascii="Arial" w:hAnsi="Arial" w:cs="Arial"/>
          <w:szCs w:val="22"/>
        </w:rPr>
        <w:t>Smoker</w:t>
      </w:r>
      <w:r w:rsidR="00D94664" w:rsidRPr="0074441E">
        <w:rPr>
          <w:rFonts w:ascii="Arial" w:hAnsi="Arial" w:cs="Arial"/>
          <w:szCs w:val="22"/>
        </w:rPr>
        <w:tab/>
      </w:r>
      <w:r w:rsidRPr="0074441E">
        <w:rPr>
          <w:rFonts w:ascii="Arial" w:hAnsi="Arial" w:cs="Arial"/>
          <w:szCs w:val="22"/>
        </w:rPr>
        <w:tab/>
      </w:r>
      <w:r w:rsidR="00D94664" w:rsidRPr="0074441E">
        <w:rPr>
          <w:rFonts w:ascii="Arial" w:hAnsi="Arial" w:cs="Arial"/>
          <w:szCs w:val="22"/>
        </w:rPr>
        <w:t xml:space="preserve">꙱ </w:t>
      </w:r>
      <w:r w:rsidRPr="0074441E">
        <w:rPr>
          <w:rFonts w:ascii="Arial" w:hAnsi="Arial" w:cs="Arial"/>
          <w:szCs w:val="22"/>
        </w:rPr>
        <w:t>Non-smoker</w:t>
      </w:r>
      <w:r w:rsidR="00D94664" w:rsidRPr="0074441E">
        <w:rPr>
          <w:rFonts w:ascii="Arial" w:hAnsi="Arial" w:cs="Arial"/>
          <w:szCs w:val="22"/>
        </w:rPr>
        <w:tab/>
        <w:t xml:space="preserve">꙱ </w:t>
      </w:r>
      <w:r w:rsidRPr="0074441E">
        <w:rPr>
          <w:rFonts w:ascii="Arial" w:hAnsi="Arial" w:cs="Arial"/>
          <w:szCs w:val="22"/>
        </w:rPr>
        <w:t>Ex-smoker</w:t>
      </w:r>
    </w:p>
    <w:p w14:paraId="7BD66D1D" w14:textId="25EDFB24" w:rsidR="0094130A" w:rsidRPr="0074441E" w:rsidRDefault="0094130A" w:rsidP="004F4988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 xml:space="preserve">Alcohol consumption:     </w:t>
      </w:r>
      <w:r>
        <w:rPr>
          <w:rFonts w:ascii="Arial" w:hAnsi="Arial" w:cs="Arial"/>
          <w:szCs w:val="22"/>
        </w:rPr>
        <w:t xml:space="preserve">Number of standard drinks per week </w:t>
      </w:r>
      <w:r>
        <w:rPr>
          <w:rFonts w:ascii="Arial" w:hAnsi="Arial" w:cs="Arial"/>
          <w:b/>
          <w:bCs/>
          <w:szCs w:val="22"/>
        </w:rPr>
        <w:t>________________</w:t>
      </w:r>
    </w:p>
    <w:p w14:paraId="6D291E7F" w14:textId="77777777" w:rsidR="00E72A11" w:rsidRPr="000013FF" w:rsidRDefault="00E72A11" w:rsidP="0081647B">
      <w:pPr>
        <w:pStyle w:val="Default"/>
        <w:spacing w:before="80" w:after="80"/>
        <w:rPr>
          <w:rFonts w:ascii="Arial" w:hAnsi="Arial" w:cs="Arial"/>
          <w:b/>
          <w:bCs/>
          <w:sz w:val="2"/>
          <w:szCs w:val="2"/>
        </w:rPr>
      </w:pPr>
    </w:p>
    <w:p w14:paraId="5CFF4AF3" w14:textId="77777777" w:rsidR="00896BB4" w:rsidRPr="00C51D5B" w:rsidRDefault="00896BB4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 w:val="16"/>
          <w:szCs w:val="14"/>
        </w:rPr>
      </w:pPr>
    </w:p>
    <w:p w14:paraId="3C48B9CF" w14:textId="09378DF2" w:rsidR="0080774D" w:rsidRPr="0080774D" w:rsidRDefault="00A75CB8" w:rsidP="0081647B">
      <w:pPr>
        <w:pStyle w:val="Default"/>
        <w:spacing w:before="80" w:after="8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Walk/Jog/Run</w:t>
      </w:r>
      <w:r w:rsidR="00F00954">
        <w:rPr>
          <w:rFonts w:ascii="Arial" w:hAnsi="Arial" w:cs="Arial"/>
          <w:b/>
          <w:bCs/>
          <w:color w:val="0070C0"/>
          <w:szCs w:val="22"/>
        </w:rPr>
        <w:t>/Cycle</w:t>
      </w:r>
      <w:r w:rsidR="000A1001">
        <w:rPr>
          <w:rFonts w:ascii="Arial" w:hAnsi="Arial" w:cs="Arial"/>
          <w:b/>
          <w:bCs/>
          <w:color w:val="0070C0"/>
          <w:szCs w:val="22"/>
        </w:rPr>
        <w:t xml:space="preserve"> </w:t>
      </w:r>
      <w:r w:rsidR="00C413F1">
        <w:rPr>
          <w:rFonts w:ascii="Arial" w:hAnsi="Arial" w:cs="Arial"/>
          <w:b/>
          <w:bCs/>
          <w:color w:val="0070C0"/>
          <w:szCs w:val="22"/>
        </w:rPr>
        <w:t>Sun Exposure</w:t>
      </w:r>
    </w:p>
    <w:p w14:paraId="02FA7E6C" w14:textId="45300D97" w:rsidR="00CA3263" w:rsidRPr="00CA3263" w:rsidRDefault="00CA3263" w:rsidP="0081647B">
      <w:pPr>
        <w:pStyle w:val="Default"/>
        <w:spacing w:before="80" w:after="8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Cs w:val="22"/>
        </w:rPr>
        <w:t>Walk/Jog/Run</w:t>
      </w:r>
      <w:r w:rsidR="00116168">
        <w:rPr>
          <w:rFonts w:ascii="Arial" w:hAnsi="Arial" w:cs="Arial"/>
          <w:b/>
          <w:bCs/>
          <w:szCs w:val="22"/>
        </w:rPr>
        <w:t>/Cycle</w:t>
      </w:r>
      <w:r>
        <w:rPr>
          <w:rFonts w:ascii="Arial" w:hAnsi="Arial" w:cs="Arial"/>
          <w:b/>
          <w:bCs/>
          <w:szCs w:val="22"/>
        </w:rPr>
        <w:t xml:space="preserve"> session (mins)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br/>
      </w:r>
    </w:p>
    <w:p w14:paraId="65D92C12" w14:textId="50A6226D" w:rsidR="00474BB4" w:rsidRDefault="00A75CB8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Walk/Jog/Run</w:t>
      </w:r>
      <w:r w:rsidR="00116168">
        <w:rPr>
          <w:rFonts w:ascii="Arial" w:hAnsi="Arial" w:cs="Arial"/>
          <w:b/>
          <w:bCs/>
          <w:szCs w:val="22"/>
        </w:rPr>
        <w:t>/</w:t>
      </w:r>
      <w:r w:rsidR="00F00954">
        <w:rPr>
          <w:rFonts w:ascii="Arial" w:hAnsi="Arial" w:cs="Arial"/>
          <w:b/>
          <w:bCs/>
          <w:szCs w:val="22"/>
        </w:rPr>
        <w:t>C</w:t>
      </w:r>
      <w:r w:rsidR="00116168">
        <w:rPr>
          <w:rFonts w:ascii="Arial" w:hAnsi="Arial" w:cs="Arial"/>
          <w:b/>
          <w:bCs/>
          <w:szCs w:val="22"/>
        </w:rPr>
        <w:t>ycle</w:t>
      </w:r>
      <w:r w:rsidR="000D7E5E">
        <w:rPr>
          <w:rFonts w:ascii="Arial" w:hAnsi="Arial" w:cs="Arial"/>
          <w:b/>
          <w:bCs/>
          <w:szCs w:val="22"/>
        </w:rPr>
        <w:t xml:space="preserve"> hours per week</w:t>
      </w:r>
      <w:r w:rsidR="00474BB4" w:rsidRPr="00D94664">
        <w:rPr>
          <w:rFonts w:ascii="Arial" w:hAnsi="Arial" w:cs="Arial"/>
          <w:b/>
          <w:bCs/>
          <w:szCs w:val="22"/>
        </w:rPr>
        <w:t>:</w:t>
      </w:r>
      <w:r w:rsidR="00474BB4" w:rsidRPr="00B23242">
        <w:rPr>
          <w:rFonts w:ascii="Arial" w:hAnsi="Arial" w:cs="Arial"/>
          <w:b/>
          <w:bCs/>
          <w:szCs w:val="22"/>
          <w:u w:val="single"/>
        </w:rPr>
        <w:tab/>
      </w:r>
      <w:r w:rsidR="00116168">
        <w:rPr>
          <w:rFonts w:ascii="Arial" w:hAnsi="Arial" w:cs="Arial"/>
          <w:b/>
          <w:bCs/>
          <w:szCs w:val="22"/>
          <w:u w:val="single"/>
        </w:rPr>
        <w:t>__</w:t>
      </w:r>
      <w:r>
        <w:rPr>
          <w:rFonts w:ascii="Arial" w:hAnsi="Arial" w:cs="Arial"/>
          <w:b/>
          <w:bCs/>
          <w:szCs w:val="22"/>
        </w:rPr>
        <w:t>Walk/Jog/Run</w:t>
      </w:r>
      <w:r w:rsidR="00116168">
        <w:rPr>
          <w:rFonts w:ascii="Arial" w:hAnsi="Arial" w:cs="Arial"/>
          <w:b/>
          <w:bCs/>
          <w:szCs w:val="22"/>
        </w:rPr>
        <w:t>/Cycle</w:t>
      </w:r>
      <w:r w:rsidR="000D7E5E">
        <w:rPr>
          <w:rFonts w:ascii="Arial" w:hAnsi="Arial" w:cs="Arial"/>
          <w:b/>
          <w:bCs/>
          <w:szCs w:val="22"/>
        </w:rPr>
        <w:t xml:space="preserve"> weeks per year</w:t>
      </w:r>
      <w:r w:rsidR="000D7E5E" w:rsidRPr="00D94664">
        <w:rPr>
          <w:rFonts w:ascii="Arial" w:hAnsi="Arial" w:cs="Arial"/>
          <w:b/>
          <w:bCs/>
          <w:szCs w:val="22"/>
        </w:rPr>
        <w:t>:</w:t>
      </w:r>
      <w:r w:rsidR="000D7E5E" w:rsidRPr="00B23242">
        <w:rPr>
          <w:rFonts w:ascii="Arial" w:hAnsi="Arial" w:cs="Arial"/>
          <w:b/>
          <w:bCs/>
          <w:szCs w:val="22"/>
          <w:u w:val="single"/>
        </w:rPr>
        <w:tab/>
      </w:r>
      <w:r w:rsidR="00CA3263">
        <w:rPr>
          <w:rFonts w:ascii="Arial" w:hAnsi="Arial" w:cs="Arial"/>
          <w:b/>
          <w:bCs/>
          <w:szCs w:val="22"/>
          <w:u w:val="single"/>
        </w:rPr>
        <w:t>______</w:t>
      </w:r>
    </w:p>
    <w:p w14:paraId="68F3BAAB" w14:textId="051DBF87" w:rsidR="000941EF" w:rsidRPr="00A75CB8" w:rsidRDefault="000941EF" w:rsidP="000941EF">
      <w:pPr>
        <w:pStyle w:val="Default"/>
        <w:spacing w:before="80" w:after="80"/>
        <w:rPr>
          <w:rFonts w:ascii="Arial" w:hAnsi="Arial" w:cs="Arial"/>
          <w:b/>
          <w:bCs/>
          <w:sz w:val="18"/>
          <w:szCs w:val="16"/>
          <w:u w:val="single"/>
        </w:rPr>
      </w:pPr>
      <w:r>
        <w:rPr>
          <w:rFonts w:ascii="Arial" w:hAnsi="Arial" w:cs="Arial"/>
          <w:b/>
          <w:bCs/>
          <w:szCs w:val="22"/>
        </w:rPr>
        <w:t xml:space="preserve">Do you ever </w:t>
      </w:r>
      <w:r w:rsidR="00A75CB8">
        <w:rPr>
          <w:rFonts w:ascii="Arial" w:hAnsi="Arial" w:cs="Arial"/>
          <w:b/>
          <w:bCs/>
          <w:szCs w:val="22"/>
        </w:rPr>
        <w:t>Walk/Jog/Run</w:t>
      </w:r>
      <w:r w:rsidR="00116168">
        <w:rPr>
          <w:rFonts w:ascii="Arial" w:hAnsi="Arial" w:cs="Arial"/>
          <w:b/>
          <w:bCs/>
          <w:szCs w:val="22"/>
        </w:rPr>
        <w:t>/Cycle</w:t>
      </w:r>
      <w:r w:rsidR="00F836F0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 xml:space="preserve">during peak </w:t>
      </w:r>
      <w:r w:rsidR="00116168">
        <w:rPr>
          <w:rFonts w:ascii="Arial" w:hAnsi="Arial" w:cs="Arial"/>
          <w:b/>
          <w:bCs/>
          <w:szCs w:val="22"/>
        </w:rPr>
        <w:t xml:space="preserve">Sun </w:t>
      </w:r>
      <w:r>
        <w:rPr>
          <w:rFonts w:ascii="Arial" w:hAnsi="Arial" w:cs="Arial"/>
          <w:b/>
          <w:bCs/>
          <w:szCs w:val="22"/>
        </w:rPr>
        <w:t xml:space="preserve"> </w:t>
      </w:r>
      <w:r w:rsidRPr="00A75CB8">
        <w:rPr>
          <w:rFonts w:ascii="Arial" w:hAnsi="Arial" w:cs="Arial"/>
          <w:b/>
          <w:bCs/>
          <w:sz w:val="18"/>
          <w:szCs w:val="16"/>
        </w:rPr>
        <w:t>(i.e., sun strongest from 10 am to 3pm):</w:t>
      </w:r>
    </w:p>
    <w:p w14:paraId="694D30BF" w14:textId="651DB503" w:rsidR="000941EF" w:rsidRPr="00EC1FBF" w:rsidRDefault="000941EF" w:rsidP="000941E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     Estimated percent of </w:t>
      </w:r>
      <w:r w:rsidR="00F836F0">
        <w:rPr>
          <w:rFonts w:ascii="Arial" w:hAnsi="Arial" w:cs="Arial"/>
          <w:szCs w:val="22"/>
        </w:rPr>
        <w:t>swimming</w:t>
      </w:r>
      <w:r>
        <w:rPr>
          <w:rFonts w:ascii="Arial" w:hAnsi="Arial" w:cs="Arial"/>
          <w:szCs w:val="22"/>
        </w:rPr>
        <w:t xml:space="preserve"> time during peak UV:______%</w:t>
      </w:r>
    </w:p>
    <w:p w14:paraId="20BEA757" w14:textId="77777777" w:rsidR="000941EF" w:rsidRPr="000941EF" w:rsidRDefault="000941EF" w:rsidP="0081647B">
      <w:pPr>
        <w:pStyle w:val="Default"/>
        <w:spacing w:before="80" w:after="80"/>
        <w:rPr>
          <w:rFonts w:ascii="Arial" w:hAnsi="Arial" w:cs="Arial"/>
          <w:b/>
          <w:bCs/>
          <w:sz w:val="16"/>
          <w:szCs w:val="16"/>
        </w:rPr>
      </w:pPr>
    </w:p>
    <w:p w14:paraId="285D0617" w14:textId="71EF3C41" w:rsidR="000D7E5E" w:rsidRDefault="00A75CB8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 w:rsidRPr="00116168">
        <w:rPr>
          <w:rFonts w:ascii="Arial" w:hAnsi="Arial" w:cs="Arial"/>
          <w:b/>
          <w:bCs/>
          <w:sz w:val="22"/>
          <w:szCs w:val="22"/>
        </w:rPr>
        <w:t>Walk/Jog/Run</w:t>
      </w:r>
      <w:r w:rsidR="00116168" w:rsidRPr="00116168">
        <w:rPr>
          <w:rFonts w:ascii="Arial" w:hAnsi="Arial" w:cs="Arial"/>
          <w:b/>
          <w:bCs/>
          <w:sz w:val="22"/>
          <w:szCs w:val="22"/>
        </w:rPr>
        <w:t>/Cycle</w:t>
      </w:r>
      <w:r w:rsidR="000D7E5E" w:rsidRPr="00116168">
        <w:rPr>
          <w:rFonts w:ascii="Arial" w:hAnsi="Arial" w:cs="Arial"/>
          <w:b/>
          <w:bCs/>
          <w:sz w:val="22"/>
          <w:szCs w:val="22"/>
        </w:rPr>
        <w:t xml:space="preserve"> </w:t>
      </w:r>
      <w:r w:rsidR="00BB5F82" w:rsidRPr="00116168">
        <w:rPr>
          <w:rFonts w:ascii="Arial" w:hAnsi="Arial" w:cs="Arial"/>
          <w:b/>
          <w:bCs/>
          <w:sz w:val="22"/>
          <w:szCs w:val="22"/>
        </w:rPr>
        <w:t>season</w:t>
      </w:r>
      <w:r w:rsidR="001A5D29" w:rsidRPr="00116168">
        <w:rPr>
          <w:rFonts w:ascii="Arial" w:hAnsi="Arial" w:cs="Arial"/>
          <w:b/>
          <w:bCs/>
          <w:sz w:val="22"/>
          <w:szCs w:val="22"/>
        </w:rPr>
        <w:t>(s)</w:t>
      </w:r>
      <w:r w:rsidR="00BB5F82" w:rsidRPr="00116168">
        <w:rPr>
          <w:rFonts w:ascii="Arial" w:hAnsi="Arial" w:cs="Arial"/>
          <w:b/>
          <w:bCs/>
          <w:sz w:val="22"/>
          <w:szCs w:val="22"/>
        </w:rPr>
        <w:t xml:space="preserve"> </w:t>
      </w:r>
      <w:r w:rsidR="000D7E5E" w:rsidRPr="00116168">
        <w:rPr>
          <w:rFonts w:ascii="Arial" w:hAnsi="Arial" w:cs="Arial"/>
          <w:b/>
          <w:bCs/>
          <w:sz w:val="22"/>
          <w:szCs w:val="22"/>
        </w:rPr>
        <w:t>(tick all that may apply):</w:t>
      </w:r>
      <w:r w:rsidR="000D7E5E" w:rsidRPr="002C7E5F">
        <w:rPr>
          <w:rFonts w:ascii="Arial" w:hAnsi="Arial" w:cs="Arial"/>
          <w:szCs w:val="22"/>
        </w:rPr>
        <w:t xml:space="preserve"> </w:t>
      </w:r>
      <w:bookmarkStart w:id="0" w:name="_Hlk40712987"/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Spring</w:t>
      </w:r>
      <w:r w:rsidR="003F3D0C" w:rsidRPr="00D63D28">
        <w:rPr>
          <w:rFonts w:ascii="Arial" w:hAnsi="Arial" w:cs="Arial"/>
          <w:szCs w:val="22"/>
        </w:rPr>
        <w:t xml:space="preserve"> </w:t>
      </w:r>
      <w:r w:rsidR="000D7E5E" w:rsidRPr="00D63D28">
        <w:rPr>
          <w:rFonts w:ascii="Arial" w:hAnsi="Arial" w:cs="Arial"/>
          <w:szCs w:val="22"/>
        </w:rPr>
        <w:t xml:space="preserve">꙱ </w:t>
      </w:r>
      <w:r w:rsidR="000D7E5E">
        <w:rPr>
          <w:rFonts w:ascii="Arial" w:hAnsi="Arial" w:cs="Arial"/>
          <w:szCs w:val="22"/>
        </w:rPr>
        <w:t>Summer</w:t>
      </w:r>
      <w:r w:rsidR="00116168">
        <w:rPr>
          <w:rFonts w:ascii="Arial" w:hAnsi="Arial" w:cs="Arial"/>
          <w:szCs w:val="22"/>
        </w:rPr>
        <w:t xml:space="preserve">  </w:t>
      </w:r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Autumn</w:t>
      </w:r>
      <w:r w:rsidR="000D7E5E">
        <w:rPr>
          <w:rFonts w:ascii="Arial" w:hAnsi="Arial" w:cs="Arial"/>
          <w:szCs w:val="22"/>
        </w:rPr>
        <w:tab/>
      </w:r>
      <w:r w:rsidR="000D7E5E" w:rsidRPr="00D63D28">
        <w:rPr>
          <w:rFonts w:ascii="Arial" w:hAnsi="Arial" w:cs="Arial"/>
          <w:szCs w:val="22"/>
        </w:rPr>
        <w:t xml:space="preserve">꙱ </w:t>
      </w:r>
      <w:r w:rsidR="000D7E5E">
        <w:rPr>
          <w:rFonts w:ascii="Arial" w:hAnsi="Arial" w:cs="Arial"/>
          <w:szCs w:val="22"/>
        </w:rPr>
        <w:t>Winter</w:t>
      </w:r>
      <w:bookmarkEnd w:id="0"/>
    </w:p>
    <w:p w14:paraId="611E09B7" w14:textId="77777777" w:rsidR="007162C1" w:rsidRPr="000941EF" w:rsidRDefault="007162C1" w:rsidP="007162C1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 w:val="16"/>
          <w:szCs w:val="16"/>
        </w:rPr>
      </w:pPr>
    </w:p>
    <w:p w14:paraId="57F49C63" w14:textId="3F6333F4" w:rsidR="007162C1" w:rsidRDefault="007162C1" w:rsidP="007162C1">
      <w:pPr>
        <w:pStyle w:val="Default"/>
        <w:spacing w:before="80" w:after="80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 xml:space="preserve">WORK/OCCUPATIONAL Sun exposure </w:t>
      </w:r>
      <w:r w:rsidR="00CA3263">
        <w:rPr>
          <w:rFonts w:ascii="Arial" w:hAnsi="Arial" w:cs="Arial"/>
          <w:b/>
          <w:bCs/>
          <w:color w:val="0070C0"/>
          <w:szCs w:val="22"/>
        </w:rPr>
        <w:t>(leave blank if retired)</w:t>
      </w:r>
    </w:p>
    <w:p w14:paraId="5E205C07" w14:textId="77777777" w:rsidR="007162C1" w:rsidRDefault="007162C1" w:rsidP="007162C1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Hours per week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  <w:r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Weeks per year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1A775F1F" w14:textId="2EB2A85A" w:rsidR="007162C1" w:rsidRPr="00C413F1" w:rsidRDefault="007162C1" w:rsidP="007162C1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ever complete these activities during peak ultra violet radiation (10</w:t>
      </w:r>
      <w:r w:rsidR="009808B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am to 3pm)</w:t>
      </w:r>
    </w:p>
    <w:p w14:paraId="7088F549" w14:textId="58679E46" w:rsidR="007162C1" w:rsidRDefault="007162C1" w:rsidP="007162C1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</w:p>
    <w:p w14:paraId="4251AA0F" w14:textId="205A8F93" w:rsidR="007162C1" w:rsidRPr="006B46D0" w:rsidRDefault="00896BB4" w:rsidP="007162C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0941EF">
        <w:rPr>
          <w:rFonts w:ascii="Arial" w:hAnsi="Arial" w:cs="Arial"/>
          <w:sz w:val="16"/>
          <w:szCs w:val="16"/>
        </w:rPr>
        <w:br/>
      </w:r>
      <w:r w:rsidR="007162C1">
        <w:rPr>
          <w:rFonts w:ascii="Arial" w:hAnsi="Arial" w:cs="Arial"/>
          <w:szCs w:val="22"/>
        </w:rPr>
        <w:t>Estimated percent of WORK</w:t>
      </w:r>
      <w:r>
        <w:rPr>
          <w:rFonts w:ascii="Arial" w:hAnsi="Arial" w:cs="Arial"/>
          <w:szCs w:val="22"/>
        </w:rPr>
        <w:t>/Occupational</w:t>
      </w:r>
      <w:r w:rsidR="007162C1">
        <w:rPr>
          <w:rFonts w:ascii="Arial" w:hAnsi="Arial" w:cs="Arial"/>
          <w:szCs w:val="22"/>
        </w:rPr>
        <w:t xml:space="preserve"> time </w:t>
      </w:r>
      <w:r>
        <w:rPr>
          <w:rFonts w:ascii="Arial" w:hAnsi="Arial" w:cs="Arial"/>
          <w:szCs w:val="22"/>
        </w:rPr>
        <w:t xml:space="preserve">completed </w:t>
      </w:r>
      <w:r w:rsidR="007162C1">
        <w:rPr>
          <w:rFonts w:ascii="Arial" w:hAnsi="Arial" w:cs="Arial"/>
          <w:szCs w:val="22"/>
        </w:rPr>
        <w:t>during peak UV:_____%</w:t>
      </w:r>
    </w:p>
    <w:p w14:paraId="38ADE753" w14:textId="77777777" w:rsidR="008D55C3" w:rsidRPr="000941EF" w:rsidRDefault="008D55C3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 w:val="16"/>
          <w:szCs w:val="16"/>
        </w:rPr>
      </w:pPr>
    </w:p>
    <w:p w14:paraId="0D898B09" w14:textId="0C17E456" w:rsidR="00F4624B" w:rsidRDefault="00C413F1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OTHER Recreational Sun exposure (</w:t>
      </w:r>
      <w:r w:rsidR="00A75CB8">
        <w:rPr>
          <w:rFonts w:ascii="Arial" w:hAnsi="Arial" w:cs="Arial"/>
          <w:b/>
          <w:bCs/>
          <w:color w:val="0070C0"/>
          <w:szCs w:val="22"/>
        </w:rPr>
        <w:t>S</w:t>
      </w:r>
      <w:r w:rsidR="00F836F0">
        <w:rPr>
          <w:rFonts w:ascii="Arial" w:hAnsi="Arial" w:cs="Arial"/>
          <w:b/>
          <w:bCs/>
          <w:color w:val="0070C0"/>
          <w:szCs w:val="22"/>
        </w:rPr>
        <w:t>urfing</w:t>
      </w:r>
      <w:r>
        <w:rPr>
          <w:rFonts w:ascii="Arial" w:hAnsi="Arial" w:cs="Arial"/>
          <w:b/>
          <w:bCs/>
          <w:color w:val="0070C0"/>
          <w:szCs w:val="22"/>
        </w:rPr>
        <w:t xml:space="preserve">, </w:t>
      </w:r>
      <w:r w:rsidR="00A75CB8">
        <w:rPr>
          <w:rFonts w:ascii="Arial" w:hAnsi="Arial" w:cs="Arial"/>
          <w:b/>
          <w:bCs/>
          <w:color w:val="0070C0"/>
          <w:szCs w:val="22"/>
        </w:rPr>
        <w:t>Swimming</w:t>
      </w:r>
      <w:r w:rsidR="000E33AA">
        <w:rPr>
          <w:rFonts w:ascii="Arial" w:hAnsi="Arial" w:cs="Arial"/>
          <w:b/>
          <w:bCs/>
          <w:color w:val="0070C0"/>
          <w:szCs w:val="22"/>
        </w:rPr>
        <w:t>…</w:t>
      </w:r>
      <w:r>
        <w:rPr>
          <w:rFonts w:ascii="Arial" w:hAnsi="Arial" w:cs="Arial"/>
          <w:b/>
          <w:bCs/>
          <w:color w:val="0070C0"/>
          <w:szCs w:val="22"/>
        </w:rPr>
        <w:t>…..)</w:t>
      </w:r>
    </w:p>
    <w:p w14:paraId="3AEC0193" w14:textId="77777777" w:rsidR="00C413F1" w:rsidRDefault="00C413F1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Other</w:t>
      </w:r>
      <w:r w:rsidR="0080774D">
        <w:rPr>
          <w:rFonts w:ascii="Arial" w:hAnsi="Arial" w:cs="Arial"/>
          <w:b/>
          <w:bCs/>
          <w:szCs w:val="22"/>
        </w:rPr>
        <w:t xml:space="preserve"> hours per week</w:t>
      </w:r>
      <w:r w:rsidR="0080774D" w:rsidRPr="00D94664">
        <w:rPr>
          <w:rFonts w:ascii="Arial" w:hAnsi="Arial" w:cs="Arial"/>
          <w:b/>
          <w:bCs/>
          <w:szCs w:val="22"/>
        </w:rPr>
        <w:t>:</w:t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  <w:r w:rsidR="0080774D">
        <w:rPr>
          <w:rFonts w:ascii="Arial" w:hAnsi="Arial" w:cs="Arial"/>
          <w:b/>
          <w:bCs/>
          <w:szCs w:val="22"/>
          <w:u w:val="single"/>
        </w:rPr>
        <w:tab/>
      </w:r>
      <w:r w:rsidR="0080774D"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Other</w:t>
      </w:r>
      <w:r w:rsidR="0080774D">
        <w:rPr>
          <w:rFonts w:ascii="Arial" w:hAnsi="Arial" w:cs="Arial"/>
          <w:b/>
          <w:bCs/>
          <w:szCs w:val="22"/>
        </w:rPr>
        <w:t xml:space="preserve"> weeks per year</w:t>
      </w:r>
      <w:r w:rsidR="0080774D" w:rsidRPr="00D94664">
        <w:rPr>
          <w:rFonts w:ascii="Arial" w:hAnsi="Arial" w:cs="Arial"/>
          <w:b/>
          <w:bCs/>
          <w:szCs w:val="22"/>
        </w:rPr>
        <w:t>:</w:t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777317AE" w14:textId="16F16129" w:rsidR="00C326D0" w:rsidRPr="00C413F1" w:rsidRDefault="00C326D0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Do you </w:t>
      </w:r>
      <w:r w:rsidR="0071265F">
        <w:rPr>
          <w:rFonts w:ascii="Arial" w:hAnsi="Arial" w:cs="Arial"/>
          <w:b/>
          <w:bCs/>
          <w:szCs w:val="22"/>
        </w:rPr>
        <w:t xml:space="preserve">ever </w:t>
      </w:r>
      <w:r w:rsidR="00C413F1">
        <w:rPr>
          <w:rFonts w:ascii="Arial" w:hAnsi="Arial" w:cs="Arial"/>
          <w:b/>
          <w:bCs/>
          <w:szCs w:val="22"/>
        </w:rPr>
        <w:t>complete these activities</w:t>
      </w:r>
      <w:r>
        <w:rPr>
          <w:rFonts w:ascii="Arial" w:hAnsi="Arial" w:cs="Arial"/>
          <w:b/>
          <w:bCs/>
          <w:szCs w:val="22"/>
        </w:rPr>
        <w:t xml:space="preserve"> during peak ultra violet radiation </w:t>
      </w:r>
      <w:r w:rsidR="001E3F1E">
        <w:rPr>
          <w:rFonts w:ascii="Arial" w:hAnsi="Arial" w:cs="Arial"/>
          <w:b/>
          <w:bCs/>
          <w:szCs w:val="22"/>
        </w:rPr>
        <w:t>(10</w:t>
      </w:r>
      <w:r w:rsidR="009808B1">
        <w:rPr>
          <w:rFonts w:ascii="Arial" w:hAnsi="Arial" w:cs="Arial"/>
          <w:b/>
          <w:bCs/>
          <w:szCs w:val="22"/>
        </w:rPr>
        <w:t xml:space="preserve"> </w:t>
      </w:r>
      <w:r w:rsidR="001E3F1E">
        <w:rPr>
          <w:rFonts w:ascii="Arial" w:hAnsi="Arial" w:cs="Arial"/>
          <w:b/>
          <w:bCs/>
          <w:szCs w:val="22"/>
        </w:rPr>
        <w:t>am to 3pm)</w:t>
      </w:r>
    </w:p>
    <w:p w14:paraId="34D35E83" w14:textId="77777777" w:rsidR="00C413F1" w:rsidRDefault="00940AC4" w:rsidP="00C413F1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</w:p>
    <w:p w14:paraId="4C9B89FA" w14:textId="4FA69E0B" w:rsidR="005074BA" w:rsidRPr="006B46D0" w:rsidRDefault="001E3F1E" w:rsidP="00896BB4">
      <w:pPr>
        <w:pStyle w:val="Default"/>
        <w:spacing w:before="80" w:after="8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940AC4">
        <w:rPr>
          <w:rFonts w:ascii="Arial" w:hAnsi="Arial" w:cs="Arial"/>
          <w:szCs w:val="22"/>
        </w:rPr>
        <w:t xml:space="preserve">Estimated percent of </w:t>
      </w:r>
      <w:r>
        <w:rPr>
          <w:rFonts w:ascii="Arial" w:hAnsi="Arial" w:cs="Arial"/>
          <w:szCs w:val="22"/>
        </w:rPr>
        <w:t xml:space="preserve">OTHER </w:t>
      </w:r>
      <w:r w:rsidR="00940AC4">
        <w:rPr>
          <w:rFonts w:ascii="Arial" w:hAnsi="Arial" w:cs="Arial"/>
          <w:szCs w:val="22"/>
        </w:rPr>
        <w:t xml:space="preserve">time </w:t>
      </w:r>
      <w:r w:rsidR="00E819DD">
        <w:rPr>
          <w:rFonts w:ascii="Arial" w:hAnsi="Arial" w:cs="Arial"/>
          <w:szCs w:val="22"/>
        </w:rPr>
        <w:t xml:space="preserve">completed </w:t>
      </w:r>
      <w:r w:rsidR="00940AC4">
        <w:rPr>
          <w:rFonts w:ascii="Arial" w:hAnsi="Arial" w:cs="Arial"/>
          <w:szCs w:val="22"/>
        </w:rPr>
        <w:t>during peak UV:_____</w:t>
      </w:r>
      <w:r w:rsidR="0071265F">
        <w:rPr>
          <w:rFonts w:ascii="Arial" w:hAnsi="Arial" w:cs="Arial"/>
          <w:szCs w:val="22"/>
        </w:rPr>
        <w:t>%</w:t>
      </w:r>
    </w:p>
    <w:p w14:paraId="05079F3E" w14:textId="77777777" w:rsidR="001D4622" w:rsidRDefault="001D4622" w:rsidP="006B46D0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</w:p>
    <w:p w14:paraId="082BB117" w14:textId="1DB1F545" w:rsidR="005074BA" w:rsidRPr="006B46D0" w:rsidRDefault="0081647B" w:rsidP="006B46D0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SKIN CANCER PR</w:t>
      </w:r>
      <w:r w:rsidR="0012721E">
        <w:rPr>
          <w:rFonts w:ascii="Arial" w:hAnsi="Arial" w:cs="Arial"/>
          <w:b/>
          <w:bCs/>
          <w:color w:val="0070C0"/>
          <w:szCs w:val="22"/>
        </w:rPr>
        <w:t>EVENTION</w:t>
      </w:r>
      <w:r>
        <w:rPr>
          <w:rFonts w:ascii="Arial" w:hAnsi="Arial" w:cs="Arial"/>
          <w:b/>
          <w:bCs/>
          <w:color w:val="0070C0"/>
          <w:szCs w:val="22"/>
        </w:rPr>
        <w:t xml:space="preserve"> STRATEGIES</w:t>
      </w:r>
    </w:p>
    <w:p w14:paraId="1FB886E9" w14:textId="3982F8C0" w:rsidR="004948E4" w:rsidRDefault="004948E4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Which of the following sun protection strategies do you use on a regular basis</w:t>
      </w:r>
      <w:r w:rsidR="00155A57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 xml:space="preserve"> (tick all that </w:t>
      </w:r>
      <w:r w:rsidR="0081647B">
        <w:rPr>
          <w:rFonts w:ascii="Arial" w:hAnsi="Arial" w:cs="Arial"/>
          <w:b/>
          <w:bCs/>
          <w:szCs w:val="22"/>
        </w:rPr>
        <w:t xml:space="preserve">may </w:t>
      </w:r>
      <w:r>
        <w:rPr>
          <w:rFonts w:ascii="Arial" w:hAnsi="Arial" w:cs="Arial"/>
          <w:b/>
          <w:bCs/>
          <w:szCs w:val="22"/>
        </w:rPr>
        <w:t>apply</w:t>
      </w:r>
      <w:r w:rsidR="00155A57">
        <w:rPr>
          <w:rFonts w:ascii="Arial" w:hAnsi="Arial" w:cs="Arial"/>
          <w:b/>
          <w:bCs/>
          <w:szCs w:val="22"/>
        </w:rPr>
        <w:t>)</w:t>
      </w:r>
      <w:r w:rsidR="001D4622">
        <w:rPr>
          <w:rFonts w:ascii="Arial" w:hAnsi="Arial" w:cs="Arial"/>
          <w:b/>
          <w:bCs/>
          <w:szCs w:val="22"/>
        </w:rPr>
        <w:t xml:space="preserve">      </w:t>
      </w:r>
    </w:p>
    <w:p w14:paraId="30C001C0" w14:textId="4A82F7F2" w:rsidR="00446A52" w:rsidRPr="00C51D5B" w:rsidRDefault="004948E4" w:rsidP="0081647B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 w:rsidR="00C95407">
        <w:rPr>
          <w:rFonts w:ascii="Arial" w:hAnsi="Arial" w:cs="Arial"/>
          <w:szCs w:val="22"/>
        </w:rPr>
        <w:t>C</w:t>
      </w:r>
      <w:r w:rsidRPr="00D63D28">
        <w:rPr>
          <w:rFonts w:ascii="Arial" w:hAnsi="Arial" w:cs="Arial"/>
          <w:szCs w:val="22"/>
        </w:rPr>
        <w:t>ap</w:t>
      </w:r>
      <w:r w:rsidR="00BB5F82">
        <w:rPr>
          <w:rFonts w:ascii="Arial" w:hAnsi="Arial" w:cs="Arial"/>
          <w:szCs w:val="22"/>
        </w:rPr>
        <w:t xml:space="preserve"> </w:t>
      </w:r>
      <w:r w:rsidR="00BB5F82">
        <w:rPr>
          <w:rFonts w:ascii="Arial" w:hAnsi="Arial" w:cs="Arial"/>
          <w:szCs w:val="22"/>
        </w:rPr>
        <w:tab/>
      </w:r>
      <w:r w:rsidR="00C413F1">
        <w:rPr>
          <w:rFonts w:ascii="Arial" w:hAnsi="Arial" w:cs="Arial"/>
          <w:szCs w:val="22"/>
        </w:rPr>
        <w:tab/>
      </w:r>
      <w:r w:rsidR="00C413F1" w:rsidRPr="00D63D28">
        <w:rPr>
          <w:rFonts w:ascii="Arial" w:hAnsi="Arial" w:cs="Arial"/>
          <w:szCs w:val="22"/>
        </w:rPr>
        <w:t>꙱</w:t>
      </w:r>
      <w:r w:rsidR="00C413F1">
        <w:rPr>
          <w:rFonts w:ascii="Arial" w:hAnsi="Arial" w:cs="Arial"/>
          <w:szCs w:val="22"/>
        </w:rPr>
        <w:t xml:space="preserve"> </w:t>
      </w:r>
      <w:r w:rsidR="00C95407">
        <w:rPr>
          <w:rFonts w:ascii="Arial" w:hAnsi="Arial" w:cs="Arial"/>
          <w:szCs w:val="22"/>
        </w:rPr>
        <w:t>T-shirt</w:t>
      </w:r>
      <w:r w:rsidR="00C413F1">
        <w:rPr>
          <w:rFonts w:ascii="Arial" w:hAnsi="Arial" w:cs="Arial"/>
          <w:szCs w:val="22"/>
        </w:rPr>
        <w:t xml:space="preserve"> </w:t>
      </w:r>
      <w:r w:rsidR="00C413F1">
        <w:rPr>
          <w:rFonts w:ascii="Arial" w:hAnsi="Arial" w:cs="Arial"/>
          <w:szCs w:val="22"/>
        </w:rPr>
        <w:tab/>
      </w:r>
      <w:r w:rsidR="00C413F1">
        <w:rPr>
          <w:rFonts w:ascii="Arial" w:hAnsi="Arial" w:cs="Arial"/>
          <w:szCs w:val="22"/>
        </w:rPr>
        <w:tab/>
      </w:r>
      <w:r w:rsidR="000423FE">
        <w:rPr>
          <w:rFonts w:ascii="Arial" w:hAnsi="Arial" w:cs="Arial"/>
          <w:szCs w:val="22"/>
        </w:rPr>
        <w:tab/>
      </w:r>
      <w:r w:rsidR="00BB5F82">
        <w:rPr>
          <w:rFonts w:ascii="Arial" w:hAnsi="Arial" w:cs="Arial"/>
          <w:szCs w:val="22"/>
        </w:rPr>
        <w:tab/>
      </w:r>
      <w:r w:rsidR="006B46D0">
        <w:rPr>
          <w:rFonts w:ascii="Arial" w:hAnsi="Arial" w:cs="Arial"/>
          <w:szCs w:val="22"/>
        </w:rPr>
        <w:t xml:space="preserve"> </w:t>
      </w:r>
    </w:p>
    <w:p w14:paraId="35BD26E9" w14:textId="550A00BB" w:rsidR="001E3F1E" w:rsidRDefault="00BB5F82" w:rsidP="001E3F1E">
      <w:pPr>
        <w:pStyle w:val="Default"/>
        <w:spacing w:before="80" w:after="80"/>
        <w:rPr>
          <w:rFonts w:ascii="Arial" w:hAnsi="Arial" w:cs="Arial"/>
          <w:szCs w:val="22"/>
        </w:rPr>
      </w:pPr>
      <w:r w:rsidRPr="00BB5F82">
        <w:rPr>
          <w:rFonts w:ascii="Arial" w:hAnsi="Arial" w:cs="Arial"/>
          <w:b/>
          <w:bCs/>
          <w:szCs w:val="22"/>
        </w:rPr>
        <w:t>Do you wear sunscreen?</w:t>
      </w:r>
      <w:r w:rsidR="001E3F1E">
        <w:rPr>
          <w:rFonts w:ascii="Arial" w:hAnsi="Arial" w:cs="Arial"/>
          <w:b/>
          <w:bCs/>
          <w:szCs w:val="22"/>
        </w:rPr>
        <w:t xml:space="preserve"> </w:t>
      </w:r>
      <w:r w:rsidR="00666C65" w:rsidRPr="00D63D28">
        <w:rPr>
          <w:rFonts w:ascii="Arial" w:hAnsi="Arial" w:cs="Arial"/>
          <w:szCs w:val="22"/>
        </w:rPr>
        <w:t>꙱ Yes</w:t>
      </w:r>
      <w:r w:rsidR="00666C65"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 </w:t>
      </w:r>
      <w:r w:rsidR="00666C65" w:rsidRPr="00D63D28">
        <w:rPr>
          <w:rFonts w:ascii="Arial" w:hAnsi="Arial" w:cs="Arial"/>
          <w:szCs w:val="22"/>
        </w:rPr>
        <w:t>꙱ No</w:t>
      </w:r>
      <w:r w:rsidR="001E3F1E"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          </w:t>
      </w:r>
      <w:r w:rsidR="001E3F1E" w:rsidRPr="00600D8F">
        <w:rPr>
          <w:rFonts w:ascii="Arial" w:hAnsi="Arial" w:cs="Arial"/>
          <w:b/>
          <w:bCs/>
          <w:szCs w:val="22"/>
          <w:u w:val="single"/>
        </w:rPr>
        <w:t>R</w:t>
      </w:r>
      <w:r w:rsidR="001E3F1E" w:rsidRPr="00BB5F82">
        <w:rPr>
          <w:rFonts w:ascii="Arial" w:hAnsi="Arial" w:cs="Arial"/>
          <w:b/>
          <w:bCs/>
          <w:szCs w:val="22"/>
          <w:u w:val="single"/>
        </w:rPr>
        <w:t>eapply</w:t>
      </w:r>
      <w:r w:rsidR="001E3F1E" w:rsidRPr="00BB5F82">
        <w:rPr>
          <w:rFonts w:ascii="Arial" w:hAnsi="Arial" w:cs="Arial"/>
          <w:b/>
          <w:bCs/>
          <w:szCs w:val="22"/>
        </w:rPr>
        <w:t xml:space="preserve"> sunscreen as directed?</w:t>
      </w:r>
      <w:r w:rsidR="001E3F1E">
        <w:rPr>
          <w:rFonts w:ascii="Arial" w:hAnsi="Arial" w:cs="Arial"/>
          <w:szCs w:val="22"/>
        </w:rPr>
        <w:t xml:space="preserve"> </w:t>
      </w:r>
      <w:r w:rsidR="001E3F1E" w:rsidRPr="00D63D28">
        <w:rPr>
          <w:rFonts w:ascii="Arial" w:hAnsi="Arial" w:cs="Arial"/>
          <w:szCs w:val="22"/>
        </w:rPr>
        <w:t>꙱ Yes</w:t>
      </w:r>
      <w:r w:rsidR="001E3F1E">
        <w:rPr>
          <w:rFonts w:ascii="Arial" w:hAnsi="Arial" w:cs="Arial"/>
          <w:szCs w:val="22"/>
        </w:rPr>
        <w:t xml:space="preserve">   </w:t>
      </w:r>
      <w:r w:rsidR="001E3F1E" w:rsidRPr="00D63D28">
        <w:rPr>
          <w:rFonts w:ascii="Arial" w:hAnsi="Arial" w:cs="Arial"/>
          <w:szCs w:val="22"/>
        </w:rPr>
        <w:t>꙱ No</w:t>
      </w:r>
    </w:p>
    <w:p w14:paraId="7BCAF63F" w14:textId="5BCCDD06" w:rsidR="0084123B" w:rsidRDefault="0084123B" w:rsidP="001E3F1E">
      <w:pPr>
        <w:pStyle w:val="Default"/>
        <w:spacing w:before="80" w:after="80"/>
        <w:rPr>
          <w:rFonts w:ascii="Arial" w:hAnsi="Arial" w:cs="Arial"/>
          <w:szCs w:val="22"/>
        </w:rPr>
      </w:pPr>
      <w:r w:rsidRPr="000D2BC1">
        <w:rPr>
          <w:rFonts w:ascii="Arial" w:hAnsi="Arial" w:cs="Arial"/>
          <w:b/>
          <w:bCs/>
          <w:szCs w:val="22"/>
          <w:u w:val="single"/>
        </w:rPr>
        <w:lastRenderedPageBreak/>
        <w:t>Preferred</w:t>
      </w:r>
      <w:r w:rsidRPr="0084123B">
        <w:rPr>
          <w:rFonts w:ascii="Arial" w:hAnsi="Arial" w:cs="Arial"/>
          <w:b/>
          <w:bCs/>
          <w:szCs w:val="22"/>
        </w:rPr>
        <w:t xml:space="preserve"> Sunscreen</w:t>
      </w:r>
      <w:r>
        <w:rPr>
          <w:rFonts w:ascii="Arial" w:hAnsi="Arial" w:cs="Arial"/>
          <w:szCs w:val="22"/>
        </w:rPr>
        <w:t xml:space="preserve"> (</w:t>
      </w:r>
      <w:r w:rsidR="007A0FCE">
        <w:rPr>
          <w:rFonts w:ascii="Arial" w:hAnsi="Arial" w:cs="Arial"/>
          <w:b/>
          <w:bCs/>
          <w:color w:val="002060"/>
          <w:szCs w:val="22"/>
        </w:rPr>
        <w:t>circle</w:t>
      </w:r>
      <w:r w:rsidRPr="007A0FCE">
        <w:rPr>
          <w:rFonts w:ascii="Arial" w:hAnsi="Arial" w:cs="Arial"/>
          <w:b/>
          <w:bCs/>
          <w:color w:val="002060"/>
          <w:szCs w:val="22"/>
        </w:rPr>
        <w:t xml:space="preserve"> only 1</w:t>
      </w:r>
      <w:r>
        <w:rPr>
          <w:rFonts w:ascii="Arial" w:hAnsi="Arial" w:cs="Arial"/>
          <w:szCs w:val="22"/>
        </w:rPr>
        <w:t xml:space="preserve">) </w:t>
      </w:r>
      <w:r w:rsidR="007A0FCE">
        <w:rPr>
          <w:rFonts w:ascii="Arial" w:hAnsi="Arial" w:cs="Arial"/>
          <w:szCs w:val="22"/>
        </w:rPr>
        <w:tab/>
      </w:r>
      <w:r w:rsidR="000D2BC1">
        <w:rPr>
          <w:rFonts w:ascii="Arial" w:hAnsi="Arial" w:cs="Arial"/>
          <w:szCs w:val="22"/>
        </w:rPr>
        <w:t xml:space="preserve">Banana Boat      </w:t>
      </w:r>
      <w:r>
        <w:rPr>
          <w:rFonts w:ascii="Arial" w:hAnsi="Arial" w:cs="Arial"/>
          <w:szCs w:val="22"/>
        </w:rPr>
        <w:t>Bon</w:t>
      </w:r>
      <w:r w:rsidR="00CA3263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i Sands </w:t>
      </w:r>
      <w:r w:rsidR="000D2BC1">
        <w:rPr>
          <w:rFonts w:ascii="Arial" w:hAnsi="Arial" w:cs="Arial"/>
          <w:szCs w:val="22"/>
        </w:rPr>
        <w:t xml:space="preserve">       Cancer Council </w:t>
      </w:r>
      <w:r w:rsidR="000D2BC1">
        <w:rPr>
          <w:rFonts w:ascii="Arial" w:hAnsi="Arial" w:cs="Arial"/>
          <w:szCs w:val="22"/>
        </w:rPr>
        <w:br/>
        <w:t xml:space="preserve">Hawaiian Tropic      Le Tan       </w:t>
      </w:r>
      <w:r>
        <w:rPr>
          <w:rFonts w:ascii="Arial" w:hAnsi="Arial" w:cs="Arial"/>
          <w:szCs w:val="22"/>
        </w:rPr>
        <w:t xml:space="preserve">Neutrogena </w:t>
      </w:r>
      <w:r w:rsidR="007A0FCE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 xml:space="preserve">  Nivea</w:t>
      </w:r>
      <w:r w:rsidR="007A0FCE">
        <w:rPr>
          <w:rFonts w:ascii="Arial" w:hAnsi="Arial" w:cs="Arial"/>
          <w:szCs w:val="22"/>
        </w:rPr>
        <w:t xml:space="preserve"> Surf Life Saving  </w:t>
      </w:r>
      <w:r w:rsidR="007A0FCE">
        <w:rPr>
          <w:rFonts w:ascii="Arial" w:hAnsi="Arial" w:cs="Arial"/>
          <w:szCs w:val="22"/>
        </w:rPr>
        <w:tab/>
        <w:t xml:space="preserve">Cole/Woolworths </w:t>
      </w:r>
      <w:r w:rsidR="007A0FCE">
        <w:rPr>
          <w:rFonts w:ascii="Arial" w:hAnsi="Arial" w:cs="Arial"/>
          <w:szCs w:val="22"/>
        </w:rPr>
        <w:tab/>
        <w:t xml:space="preserve">  </w:t>
      </w:r>
      <w:r w:rsidR="007A0FCE">
        <w:rPr>
          <w:rFonts w:ascii="Arial" w:hAnsi="Arial" w:cs="Arial"/>
          <w:szCs w:val="22"/>
        </w:rPr>
        <w:tab/>
      </w:r>
      <w:r w:rsidR="000865AD">
        <w:rPr>
          <w:rFonts w:ascii="Arial" w:hAnsi="Arial" w:cs="Arial"/>
          <w:szCs w:val="22"/>
        </w:rPr>
        <w:t xml:space="preserve">  Other____________</w:t>
      </w:r>
    </w:p>
    <w:p w14:paraId="5987A557" w14:textId="55425DD2" w:rsidR="007A0FCE" w:rsidRPr="00BB5F82" w:rsidRDefault="007A0FCE" w:rsidP="00CE5339">
      <w:pPr>
        <w:pStyle w:val="Default"/>
        <w:spacing w:before="100" w:after="100"/>
        <w:rPr>
          <w:rFonts w:ascii="Arial" w:hAnsi="Arial" w:cs="Arial"/>
          <w:szCs w:val="22"/>
        </w:rPr>
      </w:pPr>
      <w:r w:rsidRPr="000D2BC1">
        <w:rPr>
          <w:rFonts w:ascii="Arial" w:hAnsi="Arial" w:cs="Arial"/>
          <w:b/>
          <w:bCs/>
          <w:szCs w:val="22"/>
          <w:u w:val="single"/>
        </w:rPr>
        <w:t>Preferred</w:t>
      </w:r>
      <w:r w:rsidRPr="0084123B">
        <w:rPr>
          <w:rFonts w:ascii="Arial" w:hAnsi="Arial" w:cs="Arial"/>
          <w:b/>
          <w:bCs/>
          <w:szCs w:val="22"/>
        </w:rPr>
        <w:t xml:space="preserve"> Sunscreen</w:t>
      </w:r>
      <w:r>
        <w:rPr>
          <w:rFonts w:ascii="Arial" w:hAnsi="Arial" w:cs="Arial"/>
          <w:szCs w:val="22"/>
        </w:rPr>
        <w:t xml:space="preserve"> </w:t>
      </w:r>
      <w:r w:rsidRPr="007A0FCE">
        <w:rPr>
          <w:rFonts w:ascii="Arial" w:hAnsi="Arial" w:cs="Arial"/>
          <w:b/>
          <w:bCs/>
          <w:szCs w:val="22"/>
        </w:rPr>
        <w:t>strength</w:t>
      </w:r>
      <w:r>
        <w:rPr>
          <w:rFonts w:ascii="Arial" w:hAnsi="Arial" w:cs="Arial"/>
          <w:szCs w:val="22"/>
        </w:rPr>
        <w:t xml:space="preserve"> (</w:t>
      </w:r>
      <w:r>
        <w:rPr>
          <w:rFonts w:ascii="Arial" w:hAnsi="Arial" w:cs="Arial"/>
          <w:b/>
          <w:bCs/>
          <w:color w:val="002060"/>
          <w:szCs w:val="22"/>
        </w:rPr>
        <w:t>circle</w:t>
      </w:r>
      <w:r w:rsidRPr="007A0FCE">
        <w:rPr>
          <w:rFonts w:ascii="Arial" w:hAnsi="Arial" w:cs="Arial"/>
          <w:b/>
          <w:bCs/>
          <w:color w:val="002060"/>
          <w:szCs w:val="22"/>
        </w:rPr>
        <w:t xml:space="preserve"> only 1</w:t>
      </w:r>
      <w:r>
        <w:rPr>
          <w:rFonts w:ascii="Arial" w:hAnsi="Arial" w:cs="Arial"/>
          <w:szCs w:val="22"/>
        </w:rPr>
        <w:t xml:space="preserve">) </w:t>
      </w:r>
      <w:r w:rsidR="00CE5339" w:rsidRPr="00D63D28">
        <w:rPr>
          <w:rFonts w:ascii="Arial" w:hAnsi="Arial" w:cs="Arial"/>
          <w:szCs w:val="22"/>
        </w:rPr>
        <w:t>꙱</w:t>
      </w:r>
      <w:r w:rsidR="00CE5339">
        <w:rPr>
          <w:rFonts w:ascii="Arial" w:hAnsi="Arial" w:cs="Arial"/>
          <w:szCs w:val="22"/>
        </w:rPr>
        <w:t xml:space="preserve"> 0 (oil)  </w:t>
      </w:r>
      <w:r w:rsidR="000865AD" w:rsidRPr="00D63D28">
        <w:rPr>
          <w:rFonts w:ascii="Arial" w:hAnsi="Arial" w:cs="Arial"/>
          <w:szCs w:val="22"/>
        </w:rPr>
        <w:t>꙱</w:t>
      </w:r>
      <w:r w:rsidR="000865AD">
        <w:rPr>
          <w:rFonts w:ascii="Arial" w:hAnsi="Arial" w:cs="Arial"/>
          <w:szCs w:val="22"/>
        </w:rPr>
        <w:t xml:space="preserve"> 8+</w:t>
      </w:r>
      <w:r>
        <w:rPr>
          <w:rFonts w:ascii="Arial" w:hAnsi="Arial" w:cs="Arial"/>
          <w:szCs w:val="22"/>
        </w:rPr>
        <w:t xml:space="preserve"> </w:t>
      </w:r>
      <w:r w:rsidR="000865AD">
        <w:rPr>
          <w:rFonts w:ascii="Arial" w:hAnsi="Arial" w:cs="Arial"/>
          <w:szCs w:val="22"/>
        </w:rPr>
        <w:t xml:space="preserve">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15+</w:t>
      </w:r>
      <w:r w:rsidR="000865AD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 30+  </w:t>
      </w:r>
      <w:r w:rsidR="000865AD">
        <w:rPr>
          <w:rFonts w:ascii="Arial" w:hAnsi="Arial" w:cs="Arial"/>
          <w:szCs w:val="22"/>
        </w:rPr>
        <w:t xml:space="preserve">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 50+</w:t>
      </w:r>
      <w:r>
        <w:rPr>
          <w:rFonts w:ascii="Arial" w:hAnsi="Arial" w:cs="Arial"/>
          <w:szCs w:val="22"/>
        </w:rPr>
        <w:tab/>
      </w:r>
      <w:r w:rsidR="000865AD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>100+</w:t>
      </w:r>
    </w:p>
    <w:p w14:paraId="429E407C" w14:textId="400A68C2" w:rsidR="001E3F1E" w:rsidRPr="00666C65" w:rsidRDefault="001E3F1E" w:rsidP="00CE5339">
      <w:pPr>
        <w:pStyle w:val="Default"/>
        <w:spacing w:before="100" w:after="100"/>
        <w:rPr>
          <w:rFonts w:ascii="Arial" w:hAnsi="Arial" w:cs="Arial"/>
          <w:szCs w:val="22"/>
        </w:rPr>
      </w:pPr>
      <w:r w:rsidRPr="00BB5F82">
        <w:rPr>
          <w:rFonts w:ascii="Arial" w:hAnsi="Arial" w:cs="Arial"/>
          <w:b/>
          <w:bCs/>
          <w:szCs w:val="22"/>
        </w:rPr>
        <w:t xml:space="preserve">Do you </w:t>
      </w:r>
      <w:r w:rsidR="000D2BC1">
        <w:rPr>
          <w:rFonts w:ascii="Arial" w:hAnsi="Arial" w:cs="Arial"/>
          <w:b/>
          <w:bCs/>
          <w:szCs w:val="22"/>
        </w:rPr>
        <w:t>use</w:t>
      </w:r>
      <w:r w:rsidRPr="00BB5F82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 xml:space="preserve">Zinc </w:t>
      </w:r>
      <w:r w:rsidRPr="00BB5F82">
        <w:rPr>
          <w:rFonts w:ascii="Arial" w:hAnsi="Arial" w:cs="Arial"/>
          <w:b/>
          <w:bCs/>
          <w:szCs w:val="22"/>
        </w:rPr>
        <w:t xml:space="preserve">? </w:t>
      </w:r>
      <w:r>
        <w:rPr>
          <w:rFonts w:ascii="Arial" w:hAnsi="Arial" w:cs="Arial"/>
          <w:b/>
          <w:bCs/>
          <w:szCs w:val="22"/>
        </w:rPr>
        <w:t xml:space="preserve">   </w:t>
      </w:r>
      <w:r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 No</w:t>
      </w:r>
      <w:r w:rsidR="00600D8F">
        <w:rPr>
          <w:rFonts w:ascii="Arial" w:hAnsi="Arial" w:cs="Arial"/>
          <w:szCs w:val="22"/>
        </w:rPr>
        <w:tab/>
        <w:t xml:space="preserve">   </w:t>
      </w:r>
      <w:r w:rsidR="00600D8F" w:rsidRPr="00600D8F">
        <w:rPr>
          <w:rFonts w:ascii="Arial" w:hAnsi="Arial" w:cs="Arial"/>
          <w:b/>
          <w:bCs/>
          <w:szCs w:val="22"/>
          <w:u w:val="single"/>
        </w:rPr>
        <w:t>R</w:t>
      </w:r>
      <w:r w:rsidR="00600D8F" w:rsidRPr="00BB5F82">
        <w:rPr>
          <w:rFonts w:ascii="Arial" w:hAnsi="Arial" w:cs="Arial"/>
          <w:b/>
          <w:bCs/>
          <w:szCs w:val="22"/>
          <w:u w:val="single"/>
        </w:rPr>
        <w:t>e</w:t>
      </w:r>
      <w:r w:rsidR="00384B34">
        <w:rPr>
          <w:rFonts w:ascii="Arial" w:hAnsi="Arial" w:cs="Arial"/>
          <w:b/>
          <w:bCs/>
          <w:szCs w:val="22"/>
          <w:u w:val="single"/>
        </w:rPr>
        <w:t xml:space="preserve"> </w:t>
      </w:r>
      <w:r w:rsidR="00600D8F" w:rsidRPr="00BB5F82">
        <w:rPr>
          <w:rFonts w:ascii="Arial" w:hAnsi="Arial" w:cs="Arial"/>
          <w:b/>
          <w:bCs/>
          <w:szCs w:val="22"/>
          <w:u w:val="single"/>
        </w:rPr>
        <w:t>apply</w:t>
      </w:r>
      <w:r w:rsidR="00600D8F" w:rsidRPr="00BB5F82">
        <w:rPr>
          <w:rFonts w:ascii="Arial" w:hAnsi="Arial" w:cs="Arial"/>
          <w:b/>
          <w:bCs/>
          <w:szCs w:val="22"/>
        </w:rPr>
        <w:t xml:space="preserve"> </w:t>
      </w:r>
      <w:r w:rsidR="009808B1">
        <w:rPr>
          <w:rFonts w:ascii="Arial" w:hAnsi="Arial" w:cs="Arial"/>
          <w:b/>
          <w:bCs/>
          <w:szCs w:val="22"/>
        </w:rPr>
        <w:t>Z</w:t>
      </w:r>
      <w:r w:rsidR="00BF769B">
        <w:rPr>
          <w:rFonts w:ascii="Arial" w:hAnsi="Arial" w:cs="Arial"/>
          <w:b/>
          <w:bCs/>
          <w:szCs w:val="22"/>
        </w:rPr>
        <w:t>inc</w:t>
      </w:r>
      <w:r w:rsidR="00600D8F" w:rsidRPr="00BB5F82">
        <w:rPr>
          <w:rFonts w:ascii="Arial" w:hAnsi="Arial" w:cs="Arial"/>
          <w:b/>
          <w:bCs/>
          <w:szCs w:val="22"/>
        </w:rPr>
        <w:t xml:space="preserve"> as directed?</w:t>
      </w:r>
      <w:r w:rsidR="00600D8F">
        <w:rPr>
          <w:rFonts w:ascii="Arial" w:hAnsi="Arial" w:cs="Arial"/>
          <w:szCs w:val="22"/>
        </w:rPr>
        <w:t xml:space="preserve"> </w:t>
      </w:r>
      <w:r w:rsidR="00BF769B">
        <w:rPr>
          <w:rFonts w:ascii="Arial" w:hAnsi="Arial" w:cs="Arial"/>
          <w:szCs w:val="22"/>
        </w:rPr>
        <w:tab/>
        <w:t xml:space="preserve">      </w:t>
      </w:r>
      <w:r w:rsidR="00600D8F" w:rsidRPr="00D63D28">
        <w:rPr>
          <w:rFonts w:ascii="Arial" w:hAnsi="Arial" w:cs="Arial"/>
          <w:szCs w:val="22"/>
        </w:rPr>
        <w:t>꙱ Yes</w:t>
      </w:r>
      <w:r w:rsidR="00600D8F">
        <w:rPr>
          <w:rFonts w:ascii="Arial" w:hAnsi="Arial" w:cs="Arial"/>
          <w:szCs w:val="22"/>
        </w:rPr>
        <w:t xml:space="preserve">   </w:t>
      </w:r>
      <w:r w:rsidR="00600D8F" w:rsidRPr="00D63D28">
        <w:rPr>
          <w:rFonts w:ascii="Arial" w:hAnsi="Arial" w:cs="Arial"/>
          <w:szCs w:val="22"/>
        </w:rPr>
        <w:t>꙱ No</w:t>
      </w:r>
    </w:p>
    <w:p w14:paraId="250E92B8" w14:textId="6A61AD58" w:rsidR="003643DC" w:rsidRPr="00D63D28" w:rsidRDefault="00446A52" w:rsidP="00CE5339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 xml:space="preserve">Do you use </w:t>
      </w:r>
      <w:r w:rsidR="0012721E">
        <w:rPr>
          <w:rFonts w:ascii="Arial" w:hAnsi="Arial" w:cs="Arial"/>
          <w:b/>
          <w:bCs/>
          <w:szCs w:val="22"/>
        </w:rPr>
        <w:t xml:space="preserve">SPF </w:t>
      </w:r>
      <w:r>
        <w:rPr>
          <w:rFonts w:ascii="Arial" w:hAnsi="Arial" w:cs="Arial"/>
          <w:b/>
          <w:bCs/>
          <w:szCs w:val="22"/>
        </w:rPr>
        <w:t>lip balm</w:t>
      </w:r>
      <w:r w:rsidR="00155A57">
        <w:rPr>
          <w:rFonts w:ascii="Arial" w:hAnsi="Arial" w:cs="Arial"/>
          <w:b/>
          <w:bCs/>
          <w:szCs w:val="22"/>
        </w:rPr>
        <w:t xml:space="preserve">? </w:t>
      </w:r>
      <w:r w:rsidRPr="00D63D28">
        <w:rPr>
          <w:rFonts w:ascii="Arial" w:hAnsi="Arial" w:cs="Arial"/>
          <w:szCs w:val="22"/>
        </w:rPr>
        <w:t>꙱ Yes</w:t>
      </w:r>
      <w:r w:rsidR="008113B9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 xml:space="preserve">꙱ </w:t>
      </w:r>
      <w:r w:rsidR="008113B9">
        <w:rPr>
          <w:rFonts w:ascii="Arial" w:hAnsi="Arial" w:cs="Arial"/>
          <w:szCs w:val="22"/>
        </w:rPr>
        <w:t>No</w:t>
      </w:r>
      <w:r w:rsidRPr="00D63D28"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</w:t>
      </w:r>
      <w:r w:rsidR="008113B9">
        <w:rPr>
          <w:rFonts w:ascii="Arial" w:hAnsi="Arial" w:cs="Arial"/>
          <w:szCs w:val="22"/>
        </w:rPr>
        <w:tab/>
        <w:t xml:space="preserve">  </w:t>
      </w:r>
      <w:r w:rsidR="00600D8F">
        <w:rPr>
          <w:rFonts w:ascii="Arial" w:hAnsi="Arial" w:cs="Arial"/>
          <w:szCs w:val="22"/>
        </w:rPr>
        <w:t xml:space="preserve"> </w:t>
      </w:r>
      <w:r w:rsidR="00600D8F" w:rsidRPr="00600D8F">
        <w:rPr>
          <w:rFonts w:ascii="Arial" w:hAnsi="Arial" w:cs="Arial"/>
          <w:b/>
          <w:bCs/>
          <w:szCs w:val="22"/>
          <w:u w:val="single"/>
        </w:rPr>
        <w:t>R</w:t>
      </w:r>
      <w:r w:rsidR="00600D8F" w:rsidRPr="00BB5F82">
        <w:rPr>
          <w:rFonts w:ascii="Arial" w:hAnsi="Arial" w:cs="Arial"/>
          <w:b/>
          <w:bCs/>
          <w:szCs w:val="22"/>
          <w:u w:val="single"/>
        </w:rPr>
        <w:t>e</w:t>
      </w:r>
      <w:r w:rsidR="00384B34">
        <w:rPr>
          <w:rFonts w:ascii="Arial" w:hAnsi="Arial" w:cs="Arial"/>
          <w:b/>
          <w:bCs/>
          <w:szCs w:val="22"/>
          <w:u w:val="single"/>
        </w:rPr>
        <w:t xml:space="preserve"> </w:t>
      </w:r>
      <w:r w:rsidR="00600D8F" w:rsidRPr="00BB5F82">
        <w:rPr>
          <w:rFonts w:ascii="Arial" w:hAnsi="Arial" w:cs="Arial"/>
          <w:b/>
          <w:bCs/>
          <w:szCs w:val="22"/>
          <w:u w:val="single"/>
        </w:rPr>
        <w:t>apply</w:t>
      </w:r>
      <w:r w:rsidR="00600D8F" w:rsidRPr="00BB5F82">
        <w:rPr>
          <w:rFonts w:ascii="Arial" w:hAnsi="Arial" w:cs="Arial"/>
          <w:b/>
          <w:bCs/>
          <w:szCs w:val="22"/>
        </w:rPr>
        <w:t xml:space="preserve"> </w:t>
      </w:r>
      <w:r w:rsidR="00BF769B">
        <w:rPr>
          <w:rFonts w:ascii="Arial" w:hAnsi="Arial" w:cs="Arial"/>
          <w:b/>
          <w:bCs/>
          <w:szCs w:val="22"/>
        </w:rPr>
        <w:t>lip balm</w:t>
      </w:r>
      <w:r w:rsidR="00600D8F" w:rsidRPr="00BB5F82">
        <w:rPr>
          <w:rFonts w:ascii="Arial" w:hAnsi="Arial" w:cs="Arial"/>
          <w:b/>
          <w:bCs/>
          <w:szCs w:val="22"/>
        </w:rPr>
        <w:t xml:space="preserve"> as directed?</w:t>
      </w:r>
      <w:r w:rsidR="00600D8F">
        <w:rPr>
          <w:rFonts w:ascii="Arial" w:hAnsi="Arial" w:cs="Arial"/>
          <w:szCs w:val="22"/>
        </w:rPr>
        <w:t xml:space="preserve"> </w:t>
      </w:r>
      <w:r w:rsidR="00BF769B">
        <w:rPr>
          <w:rFonts w:ascii="Arial" w:hAnsi="Arial" w:cs="Arial"/>
          <w:szCs w:val="22"/>
        </w:rPr>
        <w:t xml:space="preserve">     </w:t>
      </w:r>
      <w:r w:rsidR="00600D8F" w:rsidRPr="00D63D28">
        <w:rPr>
          <w:rFonts w:ascii="Arial" w:hAnsi="Arial" w:cs="Arial"/>
          <w:szCs w:val="22"/>
        </w:rPr>
        <w:t>꙱ Yes</w:t>
      </w:r>
      <w:r w:rsidR="00600D8F">
        <w:rPr>
          <w:rFonts w:ascii="Arial" w:hAnsi="Arial" w:cs="Arial"/>
          <w:szCs w:val="22"/>
        </w:rPr>
        <w:t xml:space="preserve">   </w:t>
      </w:r>
      <w:r w:rsidR="00600D8F" w:rsidRPr="00D63D28">
        <w:rPr>
          <w:rFonts w:ascii="Arial" w:hAnsi="Arial" w:cs="Arial"/>
          <w:szCs w:val="22"/>
        </w:rPr>
        <w:t>꙱ No</w:t>
      </w:r>
    </w:p>
    <w:p w14:paraId="4A8A45C2" w14:textId="1AA1FA13" w:rsidR="003643DC" w:rsidRDefault="003643DC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conduct self/partner exams for suspicious moles on a regular basis?</w:t>
      </w:r>
      <w:r w:rsidR="00153393" w:rsidRPr="00153393">
        <w:rPr>
          <w:rFonts w:ascii="Arial" w:hAnsi="Arial" w:cs="Arial"/>
          <w:szCs w:val="22"/>
        </w:rPr>
        <w:t xml:space="preserve"> </w:t>
      </w:r>
      <w:r w:rsidR="00153393">
        <w:rPr>
          <w:rFonts w:ascii="Arial" w:hAnsi="Arial" w:cs="Arial"/>
          <w:szCs w:val="22"/>
        </w:rPr>
        <w:t xml:space="preserve">    </w:t>
      </w:r>
      <w:r w:rsidR="00153393" w:rsidRPr="00D63D28">
        <w:rPr>
          <w:rFonts w:ascii="Arial" w:hAnsi="Arial" w:cs="Arial"/>
          <w:szCs w:val="22"/>
        </w:rPr>
        <w:t>꙱ Yes</w:t>
      </w:r>
      <w:r w:rsidR="00153393">
        <w:rPr>
          <w:rFonts w:ascii="Arial" w:hAnsi="Arial" w:cs="Arial"/>
          <w:szCs w:val="22"/>
        </w:rPr>
        <w:t xml:space="preserve">   </w:t>
      </w:r>
      <w:r w:rsidR="00153393" w:rsidRPr="00D63D28">
        <w:rPr>
          <w:rFonts w:ascii="Arial" w:hAnsi="Arial" w:cs="Arial"/>
          <w:szCs w:val="22"/>
        </w:rPr>
        <w:t>꙱ No</w:t>
      </w:r>
    </w:p>
    <w:p w14:paraId="5591C45F" w14:textId="53036CFD" w:rsidR="00153393" w:rsidRDefault="00153393" w:rsidP="00153393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have any suspicious moles of concern?</w:t>
      </w:r>
      <w:r w:rsidRPr="0015339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   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    </w:t>
      </w:r>
      <w:r w:rsidRPr="00D63D28">
        <w:rPr>
          <w:rFonts w:ascii="Arial" w:hAnsi="Arial" w:cs="Arial"/>
          <w:szCs w:val="22"/>
        </w:rPr>
        <w:t>꙱ Yes</w:t>
      </w:r>
      <w:r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 No</w:t>
      </w:r>
    </w:p>
    <w:p w14:paraId="30C34B4D" w14:textId="5F5ED823" w:rsidR="00EE0CDB" w:rsidRDefault="00EE0CDB" w:rsidP="00EE0CD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How long ago was your last skin check for skin cancer or suspicious moles?</w:t>
      </w:r>
    </w:p>
    <w:p w14:paraId="4F2CA25D" w14:textId="1BCA3998" w:rsidR="00EE0CDB" w:rsidRDefault="00600D8F" w:rsidP="00EE0CDB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Never</w:t>
      </w:r>
      <w:r w:rsidRPr="00D63D28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&lt; 6 months </w:t>
      </w:r>
      <w:r>
        <w:rPr>
          <w:rFonts w:ascii="Arial" w:hAnsi="Arial" w:cs="Arial"/>
          <w:szCs w:val="22"/>
        </w:rPr>
        <w:t xml:space="preserve">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1 year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2 years   </w:t>
      </w:r>
      <w:r>
        <w:rPr>
          <w:rFonts w:ascii="Arial" w:hAnsi="Arial" w:cs="Arial"/>
          <w:szCs w:val="22"/>
        </w:rPr>
        <w:t xml:space="preserve">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3 years   </w:t>
      </w:r>
      <w:r>
        <w:rPr>
          <w:rFonts w:ascii="Arial" w:hAnsi="Arial" w:cs="Arial"/>
          <w:szCs w:val="22"/>
        </w:rPr>
        <w:t xml:space="preserve">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4 years   </w:t>
      </w:r>
      <w:r>
        <w:rPr>
          <w:rFonts w:ascii="Arial" w:hAnsi="Arial" w:cs="Arial"/>
          <w:szCs w:val="22"/>
        </w:rPr>
        <w:t xml:space="preserve"> 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5 years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5 years+  </w:t>
      </w:r>
    </w:p>
    <w:p w14:paraId="03854B89" w14:textId="3C1BC91E" w:rsidR="00EE0CDB" w:rsidRDefault="00EE0CDB" w:rsidP="00EE0CD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Who performed </w:t>
      </w:r>
      <w:r w:rsidR="00153393">
        <w:rPr>
          <w:rFonts w:ascii="Arial" w:hAnsi="Arial" w:cs="Arial"/>
          <w:b/>
          <w:bCs/>
          <w:szCs w:val="22"/>
        </w:rPr>
        <w:t>your last</w:t>
      </w:r>
      <w:r>
        <w:rPr>
          <w:rFonts w:ascii="Arial" w:hAnsi="Arial" w:cs="Arial"/>
          <w:b/>
          <w:bCs/>
          <w:szCs w:val="22"/>
        </w:rPr>
        <w:t xml:space="preserve"> skin check?</w:t>
      </w:r>
    </w:p>
    <w:p w14:paraId="2BAF7A3F" w14:textId="68C407E4" w:rsidR="00EE0CDB" w:rsidRDefault="00EE0CDB" w:rsidP="00EE0CDB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Skin cancer doctor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GP  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Dermatologist  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 w:rsidR="00A522DE">
        <w:rPr>
          <w:rFonts w:ascii="Arial" w:hAnsi="Arial" w:cs="Arial"/>
          <w:szCs w:val="22"/>
        </w:rPr>
        <w:t xml:space="preserve">Plastic </w:t>
      </w:r>
      <w:r w:rsidR="00BA62E7">
        <w:rPr>
          <w:rFonts w:ascii="Arial" w:hAnsi="Arial" w:cs="Arial"/>
          <w:szCs w:val="22"/>
        </w:rPr>
        <w:t>S</w:t>
      </w:r>
      <w:r w:rsidR="00A522DE">
        <w:rPr>
          <w:rFonts w:ascii="Arial" w:hAnsi="Arial" w:cs="Arial"/>
          <w:szCs w:val="22"/>
        </w:rPr>
        <w:t>urgeon</w:t>
      </w:r>
    </w:p>
    <w:p w14:paraId="14DC561D" w14:textId="2CB2A850" w:rsidR="00A522DE" w:rsidRDefault="00A522DE" w:rsidP="00A522DE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place any significance on who is doing the skin check?</w:t>
      </w:r>
    </w:p>
    <w:p w14:paraId="261A0933" w14:textId="02AE3D51" w:rsidR="005074BA" w:rsidRPr="00E94FA0" w:rsidRDefault="00E94FA0" w:rsidP="00A522DE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 w:val="12"/>
          <w:szCs w:val="10"/>
        </w:rPr>
      </w:pPr>
      <w:r w:rsidRPr="000013FF">
        <w:rPr>
          <w:rFonts w:ascii="Arial" w:hAnsi="Arial" w:cs="Arial"/>
          <w:b/>
          <w:bCs/>
          <w:noProof/>
          <w:sz w:val="10"/>
          <w:szCs w:val="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3E240" wp14:editId="3C734C75">
                <wp:simplePos x="0" y="0"/>
                <wp:positionH relativeFrom="column">
                  <wp:posOffset>-106651</wp:posOffset>
                </wp:positionH>
                <wp:positionV relativeFrom="paragraph">
                  <wp:posOffset>232286</wp:posOffset>
                </wp:positionV>
                <wp:extent cx="6699250" cy="0"/>
                <wp:effectExtent l="0" t="12700" r="1905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B6468F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pt,18.3pt" to="519.1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" strokecolor="#4472c4 [3204]" strokeweight="2.25pt">
                <v:stroke joinstyle="miter"/>
              </v:line>
            </w:pict>
          </mc:Fallback>
        </mc:AlternateContent>
      </w:r>
      <w:r w:rsidR="00A522DE">
        <w:rPr>
          <w:rFonts w:ascii="Arial" w:hAnsi="Arial" w:cs="Arial"/>
          <w:szCs w:val="22"/>
        </w:rPr>
        <w:tab/>
      </w:r>
      <w:r w:rsidR="00A522DE">
        <w:rPr>
          <w:rFonts w:ascii="Arial" w:hAnsi="Arial" w:cs="Arial"/>
          <w:szCs w:val="22"/>
        </w:rPr>
        <w:tab/>
      </w:r>
      <w:r w:rsidR="00A522DE">
        <w:rPr>
          <w:rFonts w:ascii="Arial" w:hAnsi="Arial" w:cs="Arial"/>
          <w:szCs w:val="22"/>
        </w:rPr>
        <w:tab/>
      </w:r>
      <w:r w:rsidR="00A522DE">
        <w:rPr>
          <w:rFonts w:ascii="Arial" w:hAnsi="Arial" w:cs="Arial"/>
          <w:szCs w:val="22"/>
        </w:rPr>
        <w:tab/>
      </w:r>
      <w:r w:rsidR="00A522DE">
        <w:rPr>
          <w:rFonts w:ascii="Arial" w:hAnsi="Arial" w:cs="Arial"/>
          <w:szCs w:val="22"/>
        </w:rPr>
        <w:tab/>
      </w:r>
      <w:r w:rsidR="00A522DE" w:rsidRPr="00D63D28">
        <w:rPr>
          <w:rFonts w:ascii="Arial" w:hAnsi="Arial" w:cs="Arial"/>
          <w:szCs w:val="22"/>
        </w:rPr>
        <w:t xml:space="preserve">꙱ </w:t>
      </w:r>
      <w:r w:rsidR="00A522DE">
        <w:rPr>
          <w:rFonts w:ascii="Arial" w:hAnsi="Arial" w:cs="Arial"/>
          <w:szCs w:val="22"/>
        </w:rPr>
        <w:t>Yes</w:t>
      </w:r>
      <w:r w:rsidR="00A522DE">
        <w:rPr>
          <w:rFonts w:ascii="Arial" w:hAnsi="Arial" w:cs="Arial"/>
          <w:szCs w:val="22"/>
        </w:rPr>
        <w:tab/>
      </w:r>
      <w:r w:rsidR="00A522DE" w:rsidRPr="00D63D28">
        <w:rPr>
          <w:rFonts w:ascii="Arial" w:hAnsi="Arial" w:cs="Arial"/>
          <w:szCs w:val="22"/>
        </w:rPr>
        <w:t xml:space="preserve">꙱ </w:t>
      </w:r>
      <w:r w:rsidR="00A522DE">
        <w:rPr>
          <w:rFonts w:ascii="Arial" w:hAnsi="Arial" w:cs="Arial"/>
          <w:szCs w:val="22"/>
        </w:rPr>
        <w:t xml:space="preserve">No </w:t>
      </w:r>
      <w:r>
        <w:rPr>
          <w:rFonts w:ascii="Arial" w:hAnsi="Arial" w:cs="Arial"/>
          <w:szCs w:val="22"/>
        </w:rPr>
        <w:br/>
      </w:r>
      <w:r w:rsidR="00A522DE" w:rsidRPr="00E94FA0">
        <w:rPr>
          <w:rFonts w:ascii="Arial" w:hAnsi="Arial" w:cs="Arial"/>
          <w:sz w:val="4"/>
          <w:szCs w:val="4"/>
        </w:rPr>
        <w:t xml:space="preserve"> </w:t>
      </w:r>
      <w:r w:rsidR="00A522DE" w:rsidRPr="00E94FA0">
        <w:rPr>
          <w:rFonts w:ascii="Arial" w:hAnsi="Arial" w:cs="Arial"/>
          <w:sz w:val="12"/>
          <w:szCs w:val="10"/>
        </w:rPr>
        <w:t xml:space="preserve"> </w:t>
      </w:r>
    </w:p>
    <w:p w14:paraId="1766B160" w14:textId="4C054ED6" w:rsidR="00480801" w:rsidRPr="00480801" w:rsidRDefault="00D63D28" w:rsidP="00E94FA0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ind w:firstLine="1276"/>
        <w:rPr>
          <w:rFonts w:ascii="Arial" w:hAnsi="Arial" w:cs="Arial"/>
          <w:szCs w:val="22"/>
        </w:rPr>
      </w:pPr>
      <w:r w:rsidRPr="004E3FDB">
        <w:rPr>
          <w:rFonts w:ascii="Arial" w:hAnsi="Arial" w:cs="Arial"/>
          <w:b/>
          <w:bCs/>
          <w:color w:val="2E74B5" w:themeColor="accent5" w:themeShade="BF"/>
          <w:szCs w:val="22"/>
        </w:rPr>
        <w:t>Fitzpatrick Skin Type</w:t>
      </w:r>
      <w:r w:rsidR="00151976">
        <w:rPr>
          <w:rFonts w:ascii="Arial" w:hAnsi="Arial" w:cs="Arial"/>
          <w:b/>
          <w:bCs/>
          <w:color w:val="2E74B5" w:themeColor="accent5" w:themeShade="BF"/>
          <w:szCs w:val="22"/>
        </w:rPr>
        <w:t xml:space="preserve"> (please circle correct response</w:t>
      </w:r>
      <w:r w:rsidR="00E819DD">
        <w:rPr>
          <w:rFonts w:ascii="Arial" w:hAnsi="Arial" w:cs="Arial"/>
          <w:b/>
          <w:bCs/>
          <w:color w:val="2E74B5" w:themeColor="accent5" w:themeShade="BF"/>
          <w:szCs w:val="22"/>
        </w:rPr>
        <w:t xml:space="preserve"> for each</w:t>
      </w:r>
      <w:r w:rsidR="00151976">
        <w:rPr>
          <w:rFonts w:ascii="Arial" w:hAnsi="Arial" w:cs="Arial"/>
          <w:b/>
          <w:bCs/>
          <w:color w:val="2E74B5" w:themeColor="accent5" w:themeShade="BF"/>
          <w:szCs w:val="22"/>
        </w:rPr>
        <w:t>)</w:t>
      </w:r>
    </w:p>
    <w:p w14:paraId="4A5D397F" w14:textId="6BB4806C" w:rsidR="00C51D5B" w:rsidRDefault="00C51D5B" w:rsidP="00C51D5B">
      <w:pPr>
        <w:pStyle w:val="Default"/>
        <w:spacing w:beforeLines="80" w:before="192" w:afterLines="80" w:after="192"/>
        <w:rPr>
          <w:rFonts w:ascii="Arial" w:hAnsi="Arial" w:cs="Arial"/>
          <w:b/>
          <w:bCs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FA946C" wp14:editId="3003EF2F">
                <wp:simplePos x="0" y="0"/>
                <wp:positionH relativeFrom="page">
                  <wp:align>center</wp:align>
                </wp:positionH>
                <wp:positionV relativeFrom="paragraph">
                  <wp:posOffset>4848889</wp:posOffset>
                </wp:positionV>
                <wp:extent cx="1828800" cy="511792"/>
                <wp:effectExtent l="0" t="0" r="0" b="31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1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700FB" w14:textId="77777777" w:rsidR="005074BA" w:rsidRPr="00BC5BE3" w:rsidRDefault="005074BA" w:rsidP="00BC5BE3">
                            <w:pPr>
                              <w:pStyle w:val="Default"/>
                              <w:spacing w:beforeLines="80" w:before="192" w:afterLines="80" w:after="192"/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5" w:themeShade="BF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5" w:themeShade="BF"/>
                                <w:szCs w:val="22"/>
                              </w:rPr>
                              <w:t>Skin Cancer Risk and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946C" id="Text Box 23" o:spid="_x0000_s1027" type="#_x0000_t202" style="position:absolute;margin-left:0;margin-top:381.8pt;width:2in;height:40.3pt;z-index:25170022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" filled="f" stroked="f" strokeweight=".5pt">
                <v:textbox>
                  <w:txbxContent>
                    <w:p w14:paraId="162700FB" w14:textId="77777777" w:rsidR="005074BA" w:rsidRPr="00BC5BE3" w:rsidRDefault="005074BA" w:rsidP="00BC5BE3">
                      <w:pPr>
                        <w:pStyle w:val="Default"/>
                        <w:spacing w:beforeLines="80" w:before="192" w:afterLines="80" w:after="192"/>
                        <w:rPr>
                          <w:rFonts w:ascii="Arial" w:hAnsi="Arial" w:cs="Arial"/>
                          <w:b/>
                          <w:bCs/>
                          <w:color w:val="2E74B5" w:themeColor="accent5" w:themeShade="BF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74B5" w:themeColor="accent5" w:themeShade="BF"/>
                          <w:szCs w:val="22"/>
                        </w:rPr>
                        <w:t>Skin Cancer Risk and History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2BC1" w:rsidRPr="000D2BC1">
        <w:rPr>
          <w:rFonts w:ascii="Arial" w:hAnsi="Arial" w:cs="Arial"/>
          <w:b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3BAA2A0" wp14:editId="4FACDF72">
                <wp:simplePos x="0" y="0"/>
                <wp:positionH relativeFrom="column">
                  <wp:posOffset>5344501</wp:posOffset>
                </wp:positionH>
                <wp:positionV relativeFrom="paragraph">
                  <wp:posOffset>1108199</wp:posOffset>
                </wp:positionV>
                <wp:extent cx="1760220" cy="1404620"/>
                <wp:effectExtent l="0" t="0" r="11430" b="24765"/>
                <wp:wrapTight wrapText="bothSides">
                  <wp:wrapPolygon edited="0">
                    <wp:start x="0" y="0"/>
                    <wp:lineTo x="0" y="21657"/>
                    <wp:lineTo x="21506" y="21657"/>
                    <wp:lineTo x="21506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9B246" w14:textId="39C050AF" w:rsidR="000D2BC1" w:rsidRPr="000D2BC1" w:rsidRDefault="000D2BC1" w:rsidP="000D2BC1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2BC1">
                              <w:rPr>
                                <w:b/>
                                <w:bCs/>
                                <w:color w:val="0070C0"/>
                              </w:rPr>
                              <w:t>TOTAL completed by Researcher</w:t>
                            </w:r>
                          </w:p>
                          <w:p w14:paraId="1FE9062F" w14:textId="77777777" w:rsidR="00E94FA0" w:rsidRDefault="00E94FA0" w:rsidP="00E94FA0">
                            <w:r>
                              <w:t xml:space="preserve">0 –   6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1</w:t>
                            </w:r>
                          </w:p>
                          <w:p w14:paraId="499EEEDF" w14:textId="77777777" w:rsidR="00E94FA0" w:rsidRDefault="00E94FA0" w:rsidP="00E94FA0">
                            <w:r>
                              <w:t xml:space="preserve">7 – 13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2</w:t>
                            </w:r>
                          </w:p>
                          <w:p w14:paraId="713ECAE2" w14:textId="77777777" w:rsidR="00E94FA0" w:rsidRDefault="00E94FA0" w:rsidP="00E94FA0">
                            <w:r>
                              <w:t xml:space="preserve">14 – 20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3</w:t>
                            </w:r>
                          </w:p>
                          <w:p w14:paraId="10FA3332" w14:textId="77777777" w:rsidR="00E94FA0" w:rsidRDefault="00E94FA0" w:rsidP="00E94FA0">
                            <w:r>
                              <w:t xml:space="preserve">21 – 27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4</w:t>
                            </w:r>
                          </w:p>
                          <w:p w14:paraId="698AB8A3" w14:textId="77777777" w:rsidR="00E94FA0" w:rsidRDefault="00E94FA0" w:rsidP="00E94FA0">
                            <w:r>
                              <w:t xml:space="preserve">28 – 34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5</w:t>
                            </w:r>
                          </w:p>
                          <w:p w14:paraId="09DA3D41" w14:textId="08F96510" w:rsidR="00E94FA0" w:rsidRDefault="00E94FA0" w:rsidP="00E94FA0">
                            <w:r>
                              <w:t xml:space="preserve">35 – 36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6</w:t>
                            </w:r>
                          </w:p>
                          <w:p w14:paraId="62A6CE8F" w14:textId="77777777" w:rsidR="00E94FA0" w:rsidRDefault="00E94FA0" w:rsidP="00E94FA0"/>
                          <w:p w14:paraId="745B8594" w14:textId="38FACF8F" w:rsidR="000D2BC1" w:rsidRDefault="00E94FA0">
                            <w:r>
                              <w:t>Total points =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AA2A0" id="Text Box 2" o:spid="_x0000_s1028" type="#_x0000_t202" style="position:absolute;margin-left:420.85pt;margin-top:87.25pt;width:138.6pt;height:110.6pt;z-index:-251608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">
                <v:textbox style="mso-fit-shape-to-text:t">
                  <w:txbxContent>
                    <w:p w14:paraId="6E69B246" w14:textId="39C050AF" w:rsidR="000D2BC1" w:rsidRPr="000D2BC1" w:rsidRDefault="000D2BC1" w:rsidP="000D2BC1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2BC1">
                        <w:rPr>
                          <w:b/>
                          <w:bCs/>
                          <w:color w:val="0070C0"/>
                        </w:rPr>
                        <w:t>TOTAL completed by Researcher</w:t>
                      </w:r>
                    </w:p>
                    <w:p w14:paraId="1FE9062F" w14:textId="77777777" w:rsidR="00E94FA0" w:rsidRDefault="00E94FA0" w:rsidP="00E94FA0">
                      <w:r>
                        <w:t xml:space="preserve">0 –   6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1</w:t>
                      </w:r>
                    </w:p>
                    <w:p w14:paraId="499EEEDF" w14:textId="77777777" w:rsidR="00E94FA0" w:rsidRDefault="00E94FA0" w:rsidP="00E94FA0">
                      <w:r>
                        <w:t xml:space="preserve">7 – 13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2</w:t>
                      </w:r>
                    </w:p>
                    <w:p w14:paraId="713ECAE2" w14:textId="77777777" w:rsidR="00E94FA0" w:rsidRDefault="00E94FA0" w:rsidP="00E94FA0">
                      <w:r>
                        <w:t xml:space="preserve">14 – 20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3</w:t>
                      </w:r>
                    </w:p>
                    <w:p w14:paraId="10FA3332" w14:textId="77777777" w:rsidR="00E94FA0" w:rsidRDefault="00E94FA0" w:rsidP="00E94FA0">
                      <w:r>
                        <w:t xml:space="preserve">21 – 27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4</w:t>
                      </w:r>
                    </w:p>
                    <w:p w14:paraId="698AB8A3" w14:textId="77777777" w:rsidR="00E94FA0" w:rsidRDefault="00E94FA0" w:rsidP="00E94FA0">
                      <w:r>
                        <w:t xml:space="preserve">28 – 34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5</w:t>
                      </w:r>
                    </w:p>
                    <w:p w14:paraId="09DA3D41" w14:textId="08F96510" w:rsidR="00E94FA0" w:rsidRDefault="00E94FA0" w:rsidP="00E94FA0">
                      <w:r>
                        <w:t xml:space="preserve">35 – 36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6</w:t>
                      </w:r>
                    </w:p>
                    <w:p w14:paraId="62A6CE8F" w14:textId="77777777" w:rsidR="00E94FA0" w:rsidRDefault="00E94FA0" w:rsidP="00E94FA0"/>
                    <w:p w14:paraId="745B8594" w14:textId="38FACF8F" w:rsidR="000D2BC1" w:rsidRDefault="00E94FA0">
                      <w:r>
                        <w:t>Total points = 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0801">
        <w:rPr>
          <w:noProof/>
        </w:rPr>
        <w:drawing>
          <wp:inline distT="0" distB="0" distL="0" distR="0" wp14:anchorId="69CDF8F4" wp14:editId="59742A6D">
            <wp:extent cx="4480926" cy="48858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" b="1464"/>
                    <a:stretch/>
                  </pic:blipFill>
                  <pic:spPr bwMode="auto">
                    <a:xfrm>
                      <a:off x="0" y="0"/>
                      <a:ext cx="4493380" cy="48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5A86">
        <w:rPr>
          <w:rFonts w:ascii="Arial" w:hAnsi="Arial" w:cs="Arial"/>
          <w:b/>
          <w:bCs/>
          <w:szCs w:val="22"/>
        </w:rPr>
        <w:t xml:space="preserve">                                                                                                          </w:t>
      </w:r>
    </w:p>
    <w:p w14:paraId="4FDD3E7B" w14:textId="77777777" w:rsidR="00CA3263" w:rsidRDefault="007E79CD" w:rsidP="001F2FC0">
      <w:pPr>
        <w:pStyle w:val="Default"/>
        <w:spacing w:beforeLines="125" w:before="300" w:afterLines="125" w:after="300" w:line="320" w:lineRule="exact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Family history of skin cancer</w:t>
      </w:r>
      <w:r w:rsidR="005037C2">
        <w:rPr>
          <w:rFonts w:ascii="Arial" w:hAnsi="Arial" w:cs="Arial"/>
          <w:b/>
          <w:bCs/>
          <w:szCs w:val="22"/>
        </w:rPr>
        <w:t>?</w:t>
      </w:r>
      <w:r w:rsidRPr="00D94664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 No</w:t>
      </w:r>
      <w:r w:rsidRPr="00D63D2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br/>
      </w:r>
      <w:r>
        <w:rPr>
          <w:rFonts w:ascii="Arial" w:hAnsi="Arial" w:cs="Arial"/>
          <w:b/>
          <w:bCs/>
          <w:szCs w:val="22"/>
        </w:rPr>
        <w:t>Blistering sunburns as child</w:t>
      </w:r>
      <w:r w:rsidR="00221985">
        <w:rPr>
          <w:rFonts w:ascii="Arial" w:hAnsi="Arial" w:cs="Arial"/>
          <w:b/>
          <w:bCs/>
          <w:szCs w:val="22"/>
        </w:rPr>
        <w:t xml:space="preserve"> (18 years</w:t>
      </w:r>
      <w:r w:rsidR="00E013C5">
        <w:rPr>
          <w:rFonts w:ascii="Arial" w:hAnsi="Arial" w:cs="Arial"/>
          <w:b/>
          <w:bCs/>
          <w:szCs w:val="22"/>
        </w:rPr>
        <w:t xml:space="preserve"> or younger)</w:t>
      </w:r>
      <w:r w:rsidR="005037C2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 No</w:t>
      </w:r>
      <w:r w:rsidR="0048728B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br/>
      </w:r>
      <w:r>
        <w:rPr>
          <w:rFonts w:ascii="Arial" w:hAnsi="Arial" w:cs="Arial"/>
          <w:b/>
          <w:bCs/>
          <w:szCs w:val="22"/>
        </w:rPr>
        <w:t>Ever used a solarium/tanning bed</w:t>
      </w:r>
      <w:r w:rsidR="005037C2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</w:r>
      <w:r w:rsidR="00F836F0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89256E">
        <w:rPr>
          <w:rFonts w:ascii="Arial" w:hAnsi="Arial" w:cs="Arial"/>
          <w:b/>
          <w:bCs/>
          <w:szCs w:val="22"/>
        </w:rPr>
        <w:t>Number of</w:t>
      </w:r>
      <w:r w:rsidR="005037C2">
        <w:rPr>
          <w:rFonts w:ascii="Arial" w:hAnsi="Arial" w:cs="Arial"/>
          <w:b/>
          <w:bCs/>
          <w:szCs w:val="22"/>
        </w:rPr>
        <w:t xml:space="preserve"> sunburn</w:t>
      </w:r>
      <w:r w:rsidR="0089256E">
        <w:rPr>
          <w:rFonts w:ascii="Arial" w:hAnsi="Arial" w:cs="Arial"/>
          <w:b/>
          <w:bCs/>
          <w:szCs w:val="22"/>
        </w:rPr>
        <w:t>s</w:t>
      </w:r>
      <w:r w:rsidR="00F4531A">
        <w:rPr>
          <w:rFonts w:ascii="Arial" w:hAnsi="Arial" w:cs="Arial"/>
          <w:b/>
          <w:bCs/>
          <w:szCs w:val="22"/>
        </w:rPr>
        <w:t xml:space="preserve"> previous </w:t>
      </w:r>
      <w:r w:rsidR="00E013C5">
        <w:rPr>
          <w:rFonts w:ascii="Arial" w:hAnsi="Arial" w:cs="Arial"/>
          <w:b/>
          <w:bCs/>
          <w:szCs w:val="22"/>
        </w:rPr>
        <w:t>12 months</w:t>
      </w:r>
      <w:r w:rsidR="002303A7">
        <w:rPr>
          <w:rFonts w:ascii="Arial" w:hAnsi="Arial" w:cs="Arial"/>
          <w:b/>
          <w:bCs/>
          <w:szCs w:val="22"/>
        </w:rPr>
        <w:t>:</w:t>
      </w:r>
      <w:r w:rsidR="005037C2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szCs w:val="22"/>
        </w:rPr>
        <w:br/>
        <w:t xml:space="preserve">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0</w:t>
      </w:r>
      <w:r w:rsidR="00F4531A" w:rsidRPr="00D63D28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1</w:t>
      </w:r>
      <w:r w:rsidR="00F4531A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2</w:t>
      </w:r>
      <w:r w:rsidR="00F4531A" w:rsidRPr="00D63D28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3</w:t>
      </w:r>
      <w:r w:rsidR="00F4531A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4</w:t>
      </w:r>
      <w:r w:rsidR="00F4531A" w:rsidRPr="00D63D28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5</w:t>
      </w:r>
      <w:r w:rsidR="005F045A">
        <w:rPr>
          <w:rFonts w:ascii="Arial" w:hAnsi="Arial" w:cs="Arial"/>
          <w:szCs w:val="22"/>
        </w:rPr>
        <w:tab/>
        <w:t xml:space="preserve">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6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7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8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9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10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11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CA3263" w:rsidRPr="00CA3263">
        <w:rPr>
          <w:rFonts w:ascii="Arial" w:hAnsi="Arial" w:cs="Arial"/>
          <w:szCs w:val="22"/>
          <w:u w:val="single"/>
        </w:rPr>
        <w:t>&gt;</w:t>
      </w:r>
      <w:r w:rsidR="005F045A">
        <w:rPr>
          <w:rFonts w:ascii="Arial" w:hAnsi="Arial" w:cs="Arial"/>
          <w:szCs w:val="22"/>
        </w:rPr>
        <w:t>12</w:t>
      </w:r>
      <w:r w:rsidR="002303A7">
        <w:rPr>
          <w:rFonts w:ascii="Arial" w:hAnsi="Arial" w:cs="Arial"/>
          <w:szCs w:val="22"/>
        </w:rPr>
        <w:br/>
      </w:r>
    </w:p>
    <w:p w14:paraId="0D05D70E" w14:textId="5587A54C" w:rsidR="00816613" w:rsidRDefault="00816613" w:rsidP="001F2FC0">
      <w:pPr>
        <w:pStyle w:val="Default"/>
        <w:spacing w:beforeLines="125" w:before="300" w:afterLines="125" w:after="300" w:line="320" w:lineRule="exact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lastRenderedPageBreak/>
        <w:t xml:space="preserve">Do you have any </w:t>
      </w:r>
      <w:r w:rsidR="005F045A">
        <w:rPr>
          <w:rFonts w:ascii="Arial" w:hAnsi="Arial" w:cs="Arial"/>
          <w:b/>
          <w:bCs/>
          <w:szCs w:val="22"/>
        </w:rPr>
        <w:t xml:space="preserve">skin </w:t>
      </w:r>
      <w:r>
        <w:rPr>
          <w:rFonts w:ascii="Arial" w:hAnsi="Arial" w:cs="Arial"/>
          <w:b/>
          <w:bCs/>
          <w:szCs w:val="22"/>
        </w:rPr>
        <w:t>lesions of concern?</w:t>
      </w:r>
      <w:r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D6720E">
        <w:rPr>
          <w:rFonts w:ascii="Arial" w:hAnsi="Arial" w:cs="Arial"/>
          <w:b/>
          <w:bCs/>
          <w:szCs w:val="22"/>
        </w:rPr>
        <w:t>Do you have a history of skin cancer?</w:t>
      </w:r>
      <w:r w:rsidR="00D6720E">
        <w:rPr>
          <w:rFonts w:ascii="Arial" w:hAnsi="Arial" w:cs="Arial"/>
          <w:b/>
          <w:bCs/>
          <w:szCs w:val="22"/>
        </w:rPr>
        <w:tab/>
      </w:r>
      <w:r w:rsidR="005F045A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D6720E" w:rsidRPr="00D63D28">
        <w:rPr>
          <w:rFonts w:ascii="Arial" w:hAnsi="Arial" w:cs="Arial"/>
          <w:szCs w:val="22"/>
        </w:rPr>
        <w:t>꙱ Yes</w:t>
      </w:r>
      <w:r w:rsidR="00D6720E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1F2FC0">
        <w:rPr>
          <w:rFonts w:ascii="Arial" w:hAnsi="Arial" w:cs="Arial"/>
          <w:b/>
          <w:bCs/>
          <w:szCs w:val="22"/>
        </w:rPr>
        <w:br/>
      </w:r>
      <w:r w:rsidR="00D6720E">
        <w:rPr>
          <w:rFonts w:ascii="Arial" w:hAnsi="Arial" w:cs="Arial"/>
          <w:b/>
          <w:bCs/>
          <w:szCs w:val="22"/>
        </w:rPr>
        <w:t xml:space="preserve">If yes, </w:t>
      </w:r>
      <w:r w:rsidR="00E523FB">
        <w:rPr>
          <w:rFonts w:ascii="Arial" w:hAnsi="Arial" w:cs="Arial"/>
          <w:b/>
          <w:bCs/>
          <w:szCs w:val="22"/>
        </w:rPr>
        <w:t xml:space="preserve">tick </w:t>
      </w:r>
      <w:r w:rsidR="00D6720E">
        <w:rPr>
          <w:rFonts w:ascii="Arial" w:hAnsi="Arial" w:cs="Arial"/>
          <w:b/>
          <w:bCs/>
          <w:szCs w:val="22"/>
        </w:rPr>
        <w:t>body part</w:t>
      </w:r>
      <w:r w:rsidR="00E523FB">
        <w:rPr>
          <w:rFonts w:ascii="Arial" w:hAnsi="Arial" w:cs="Arial"/>
          <w:b/>
          <w:bCs/>
          <w:szCs w:val="22"/>
        </w:rPr>
        <w:t xml:space="preserve">, </w:t>
      </w:r>
      <w:r w:rsidR="00B815DC">
        <w:rPr>
          <w:rFonts w:ascii="Arial" w:hAnsi="Arial" w:cs="Arial"/>
          <w:b/>
          <w:bCs/>
          <w:szCs w:val="22"/>
        </w:rPr>
        <w:t xml:space="preserve">then tick </w:t>
      </w:r>
      <w:r w:rsidR="009808B1">
        <w:rPr>
          <w:rFonts w:ascii="Arial" w:hAnsi="Arial" w:cs="Arial"/>
          <w:b/>
          <w:bCs/>
          <w:szCs w:val="22"/>
        </w:rPr>
        <w:t xml:space="preserve">the </w:t>
      </w:r>
      <w:r w:rsidR="00E523FB">
        <w:rPr>
          <w:rFonts w:ascii="Arial" w:hAnsi="Arial" w:cs="Arial"/>
          <w:b/>
          <w:bCs/>
          <w:szCs w:val="22"/>
        </w:rPr>
        <w:t>relevant t</w:t>
      </w:r>
      <w:r w:rsidR="00D6720E">
        <w:rPr>
          <w:rFonts w:ascii="Arial" w:hAnsi="Arial" w:cs="Arial"/>
          <w:b/>
          <w:bCs/>
          <w:szCs w:val="22"/>
        </w:rPr>
        <w:t>y</w:t>
      </w:r>
      <w:r w:rsidR="00E523FB">
        <w:rPr>
          <w:rFonts w:ascii="Arial" w:hAnsi="Arial" w:cs="Arial"/>
          <w:b/>
          <w:bCs/>
          <w:szCs w:val="22"/>
        </w:rPr>
        <w:t>pe</w:t>
      </w:r>
      <w:r w:rsidR="00B815DC">
        <w:rPr>
          <w:rFonts w:ascii="Arial" w:hAnsi="Arial" w:cs="Arial"/>
          <w:b/>
          <w:bCs/>
          <w:szCs w:val="22"/>
        </w:rPr>
        <w:t xml:space="preserve"> of </w:t>
      </w:r>
      <w:r w:rsidR="00004F61">
        <w:rPr>
          <w:rFonts w:ascii="Arial" w:hAnsi="Arial" w:cs="Arial"/>
          <w:b/>
          <w:bCs/>
          <w:szCs w:val="22"/>
        </w:rPr>
        <w:t xml:space="preserve">skin </w:t>
      </w:r>
      <w:r w:rsidR="00B815DC">
        <w:rPr>
          <w:rFonts w:ascii="Arial" w:hAnsi="Arial" w:cs="Arial"/>
          <w:b/>
          <w:bCs/>
          <w:szCs w:val="22"/>
        </w:rPr>
        <w:t>cancer (if known)</w:t>
      </w:r>
      <w:r w:rsidR="00D6720E">
        <w:rPr>
          <w:rFonts w:ascii="Arial" w:hAnsi="Arial" w:cs="Arial"/>
          <w:b/>
          <w:bCs/>
          <w:szCs w:val="22"/>
        </w:rPr>
        <w:t>:</w:t>
      </w:r>
    </w:p>
    <w:p w14:paraId="38D45FF6" w14:textId="33BAE113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3B4AC" wp14:editId="7FCEC4DF">
                <wp:simplePos x="0" y="0"/>
                <wp:positionH relativeFrom="margin">
                  <wp:posOffset>-948</wp:posOffset>
                </wp:positionH>
                <wp:positionV relativeFrom="paragraph">
                  <wp:posOffset>266624</wp:posOffset>
                </wp:positionV>
                <wp:extent cx="665353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310C9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21pt" to="523.8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Scalp</w:t>
      </w:r>
      <w:r w:rsidR="00E523FB">
        <w:rPr>
          <w:rFonts w:ascii="Arial" w:hAnsi="Arial" w:cs="Arial"/>
          <w:b/>
          <w:bCs/>
          <w:szCs w:val="22"/>
        </w:rPr>
        <w:tab/>
        <w:t xml:space="preserve">Type:   </w:t>
      </w:r>
      <w:r w:rsidR="00E523FB">
        <w:rPr>
          <w:rFonts w:ascii="Arial" w:hAnsi="Arial" w:cs="Arial"/>
          <w:b/>
          <w:bCs/>
          <w:szCs w:val="22"/>
        </w:rPr>
        <w:tab/>
      </w:r>
      <w:r w:rsidR="00E523FB" w:rsidRPr="00D94664">
        <w:rPr>
          <w:rFonts w:ascii="Arial" w:hAnsi="Arial" w:cs="Arial"/>
          <w:b/>
          <w:bCs/>
          <w:szCs w:val="22"/>
        </w:rPr>
        <w:t>꙱</w:t>
      </w:r>
      <w:r w:rsidR="00E523FB">
        <w:rPr>
          <w:rFonts w:ascii="Arial" w:hAnsi="Arial" w:cs="Arial"/>
          <w:b/>
          <w:bCs/>
          <w:szCs w:val="22"/>
        </w:rPr>
        <w:t xml:space="preserve"> </w:t>
      </w:r>
      <w:r w:rsidR="00E523FB" w:rsidRPr="00F42018">
        <w:rPr>
          <w:rFonts w:ascii="Arial" w:hAnsi="Arial" w:cs="Arial"/>
          <w:szCs w:val="22"/>
        </w:rPr>
        <w:t>Basal cell</w:t>
      </w:r>
      <w:r w:rsidR="00B815DC">
        <w:rPr>
          <w:rFonts w:ascii="Arial" w:hAnsi="Arial" w:cs="Arial"/>
          <w:szCs w:val="22"/>
        </w:rPr>
        <w:t xml:space="preserve"> </w:t>
      </w:r>
      <w:r w:rsidR="00B0713D">
        <w:rPr>
          <w:rFonts w:ascii="Arial" w:hAnsi="Arial" w:cs="Arial"/>
          <w:szCs w:val="22"/>
        </w:rPr>
        <w:tab/>
        <w:t xml:space="preserve">     </w:t>
      </w:r>
      <w:r w:rsidR="00E523FB" w:rsidRPr="00F42018">
        <w:rPr>
          <w:rFonts w:ascii="Arial" w:hAnsi="Arial" w:cs="Arial"/>
          <w:szCs w:val="22"/>
        </w:rPr>
        <w:t>꙱ Squamous cell</w:t>
      </w:r>
      <w:r w:rsidR="00E523FB" w:rsidRPr="00F42018">
        <w:rPr>
          <w:rFonts w:ascii="Arial" w:hAnsi="Arial" w:cs="Arial"/>
          <w:szCs w:val="22"/>
        </w:rPr>
        <w:tab/>
      </w:r>
      <w:r w:rsidR="00B0713D">
        <w:rPr>
          <w:rFonts w:ascii="Arial" w:hAnsi="Arial" w:cs="Arial"/>
          <w:szCs w:val="22"/>
        </w:rPr>
        <w:t xml:space="preserve">           </w:t>
      </w:r>
      <w:r w:rsidR="00E523FB" w:rsidRPr="00F42018">
        <w:rPr>
          <w:rFonts w:ascii="Arial" w:hAnsi="Arial" w:cs="Arial"/>
          <w:szCs w:val="22"/>
        </w:rPr>
        <w:t>꙱ Melanoma</w:t>
      </w:r>
      <w:r w:rsidR="00CF071B" w:rsidRPr="00F42018">
        <w:rPr>
          <w:rFonts w:ascii="Arial" w:hAnsi="Arial" w:cs="Arial"/>
          <w:szCs w:val="22"/>
        </w:rPr>
        <w:t xml:space="preserve">    </w:t>
      </w:r>
      <w:r w:rsidR="00B0713D">
        <w:rPr>
          <w:rFonts w:ascii="Arial" w:hAnsi="Arial" w:cs="Arial"/>
          <w:szCs w:val="22"/>
        </w:rPr>
        <w:tab/>
      </w:r>
      <w:r w:rsidR="00CF071B" w:rsidRPr="00F42018">
        <w:rPr>
          <w:rFonts w:ascii="Arial" w:hAnsi="Arial" w:cs="Arial"/>
          <w:szCs w:val="22"/>
        </w:rPr>
        <w:t>꙱ Unsure</w:t>
      </w:r>
    </w:p>
    <w:p w14:paraId="2472747C" w14:textId="3BE3AB9D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2C1A7D" wp14:editId="5DC5FB62">
                <wp:simplePos x="0" y="0"/>
                <wp:positionH relativeFrom="column">
                  <wp:posOffset>-17136</wp:posOffset>
                </wp:positionH>
                <wp:positionV relativeFrom="paragraph">
                  <wp:posOffset>277874</wp:posOffset>
                </wp:positionV>
                <wp:extent cx="6654018" cy="0"/>
                <wp:effectExtent l="0" t="0" r="1397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2AAFE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21.9pt" to="522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550805" w:rsidRPr="00D94664">
        <w:rPr>
          <w:rFonts w:ascii="Arial" w:hAnsi="Arial" w:cs="Arial"/>
          <w:b/>
          <w:bCs/>
          <w:szCs w:val="22"/>
        </w:rPr>
        <w:t xml:space="preserve">꙱ </w:t>
      </w:r>
      <w:r w:rsidR="00550805">
        <w:rPr>
          <w:rFonts w:ascii="Arial" w:hAnsi="Arial" w:cs="Arial"/>
          <w:b/>
          <w:bCs/>
          <w:szCs w:val="22"/>
        </w:rPr>
        <w:t>Nose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44D45529" w14:textId="7985C529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D5C67" wp14:editId="0E3E2F3B">
                <wp:simplePos x="0" y="0"/>
                <wp:positionH relativeFrom="column">
                  <wp:posOffset>10160</wp:posOffset>
                </wp:positionH>
                <wp:positionV relativeFrom="paragraph">
                  <wp:posOffset>284006</wp:posOffset>
                </wp:positionV>
                <wp:extent cx="665353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3A930" id="Straight Connector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.35pt" to="524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Face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</w:t>
      </w:r>
      <w:r>
        <w:rPr>
          <w:rFonts w:ascii="Arial" w:hAnsi="Arial" w:cs="Arial"/>
          <w:szCs w:val="22"/>
        </w:rPr>
        <w:t>e</w:t>
      </w:r>
    </w:p>
    <w:p w14:paraId="7B68FEE5" w14:textId="776DB110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DEB84A" wp14:editId="0097B4EC">
                <wp:simplePos x="0" y="0"/>
                <wp:positionH relativeFrom="column">
                  <wp:posOffset>10160</wp:posOffset>
                </wp:positionH>
                <wp:positionV relativeFrom="paragraph">
                  <wp:posOffset>280831</wp:posOffset>
                </wp:positionV>
                <wp:extent cx="665353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AFAA2" id="Straight Connector 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.1pt" to="524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Lip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6DD47D97" w14:textId="24680F8F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9B3D1" wp14:editId="5C45C73A">
                <wp:simplePos x="0" y="0"/>
                <wp:positionH relativeFrom="column">
                  <wp:posOffset>10160</wp:posOffset>
                </wp:positionH>
                <wp:positionV relativeFrom="paragraph">
                  <wp:posOffset>284006</wp:posOffset>
                </wp:positionV>
                <wp:extent cx="665353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BAEA0" id="Straight Connector 1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.35pt" to="524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Ear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3AA0CF63" w14:textId="1D13A977" w:rsidR="00550805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FCE631" wp14:editId="4F7F6B9A">
                <wp:simplePos x="0" y="0"/>
                <wp:positionH relativeFrom="column">
                  <wp:posOffset>10160</wp:posOffset>
                </wp:positionH>
                <wp:positionV relativeFrom="paragraph">
                  <wp:posOffset>273846</wp:posOffset>
                </wp:positionV>
                <wp:extent cx="665353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808F1" id="Straight Connector 1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1.55pt" to="524.7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Neck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1C42BE73" w14:textId="2BC7E01E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6E783D" wp14:editId="6815F45B">
                <wp:simplePos x="0" y="0"/>
                <wp:positionH relativeFrom="column">
                  <wp:posOffset>10160</wp:posOffset>
                </wp:positionH>
                <wp:positionV relativeFrom="paragraph">
                  <wp:posOffset>244503</wp:posOffset>
                </wp:positionV>
                <wp:extent cx="665353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A49CB" id="Straight Connector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9.25pt" to="524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Shoulder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1EF831F8" w14:textId="43E41D27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EF9769" wp14:editId="755808E0">
                <wp:simplePos x="0" y="0"/>
                <wp:positionH relativeFrom="column">
                  <wp:posOffset>-17780</wp:posOffset>
                </wp:positionH>
                <wp:positionV relativeFrom="paragraph">
                  <wp:posOffset>269401</wp:posOffset>
                </wp:positionV>
                <wp:extent cx="6654018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852A6" id="Straight Connector 1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1.2pt" to="522.5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Chest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014FBB3D" w14:textId="296DB0F8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9F9A8" wp14:editId="6B5AB077">
                <wp:simplePos x="0" y="0"/>
                <wp:positionH relativeFrom="column">
                  <wp:posOffset>-24765</wp:posOffset>
                </wp:positionH>
                <wp:positionV relativeFrom="paragraph">
                  <wp:posOffset>298611</wp:posOffset>
                </wp:positionV>
                <wp:extent cx="665353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01538" id="Straight Connector 1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23.5pt" to="521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550805">
        <w:rPr>
          <w:rFonts w:ascii="Arial" w:hAnsi="Arial" w:cs="Arial"/>
          <w:b/>
          <w:bCs/>
          <w:szCs w:val="22"/>
        </w:rPr>
        <w:t>A</w:t>
      </w:r>
      <w:r w:rsidR="00D6720E">
        <w:rPr>
          <w:rFonts w:ascii="Arial" w:hAnsi="Arial" w:cs="Arial"/>
          <w:b/>
          <w:bCs/>
          <w:szCs w:val="22"/>
        </w:rPr>
        <w:t>rm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18A75867" w14:textId="3C22C89A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EDE2BE" wp14:editId="352868B7">
                <wp:simplePos x="0" y="0"/>
                <wp:positionH relativeFrom="column">
                  <wp:posOffset>-24765</wp:posOffset>
                </wp:positionH>
                <wp:positionV relativeFrom="paragraph">
                  <wp:posOffset>294801</wp:posOffset>
                </wp:positionV>
                <wp:extent cx="665353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48BF4" id="Straight Connector 1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23.2pt" to="521.9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Back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2FF51EB1" w14:textId="77D365D0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D71BD" wp14:editId="10530D9F">
                <wp:simplePos x="0" y="0"/>
                <wp:positionH relativeFrom="column">
                  <wp:posOffset>-20955</wp:posOffset>
                </wp:positionH>
                <wp:positionV relativeFrom="paragraph">
                  <wp:posOffset>280196</wp:posOffset>
                </wp:positionV>
                <wp:extent cx="665353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72A6E" id="Straight Connector 1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22.05pt" to="522.2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Hand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6F4C24E9" w14:textId="49A0E60F" w:rsidR="00550805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EB2315" wp14:editId="53F00CD6">
                <wp:simplePos x="0" y="0"/>
                <wp:positionH relativeFrom="column">
                  <wp:posOffset>-25400</wp:posOffset>
                </wp:positionH>
                <wp:positionV relativeFrom="paragraph">
                  <wp:posOffset>295436</wp:posOffset>
                </wp:positionV>
                <wp:extent cx="665353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0E5CA" id="Straight Connector 1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23.25pt" to="521.9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Upper leg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521ADAA9" w14:textId="54F59DCE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3F2F7B" wp14:editId="601E5A72">
                <wp:simplePos x="0" y="0"/>
                <wp:positionH relativeFrom="column">
                  <wp:posOffset>-24765</wp:posOffset>
                </wp:positionH>
                <wp:positionV relativeFrom="paragraph">
                  <wp:posOffset>310041</wp:posOffset>
                </wp:positionV>
                <wp:extent cx="665353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4195B" id="Straight Connector 1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24.4pt" to="521.9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6B730E">
        <w:rPr>
          <w:rFonts w:ascii="Arial" w:hAnsi="Arial" w:cs="Arial"/>
          <w:b/>
          <w:bCs/>
          <w:szCs w:val="22"/>
        </w:rPr>
        <w:t>L</w:t>
      </w:r>
      <w:r w:rsidR="00D6720E">
        <w:rPr>
          <w:rFonts w:ascii="Arial" w:hAnsi="Arial" w:cs="Arial"/>
          <w:b/>
          <w:bCs/>
          <w:szCs w:val="22"/>
        </w:rPr>
        <w:t>ower leg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2A2894B5" w14:textId="3ED3FEFA" w:rsidR="00BA62E7" w:rsidRDefault="00D739FA" w:rsidP="00BA62E7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CF5AE5" wp14:editId="6C3E6BC9">
                <wp:simplePos x="0" y="0"/>
                <wp:positionH relativeFrom="page">
                  <wp:align>right</wp:align>
                </wp:positionH>
                <wp:positionV relativeFrom="paragraph">
                  <wp:posOffset>362737</wp:posOffset>
                </wp:positionV>
                <wp:extent cx="7554036" cy="114641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036" cy="1146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CE9C4" w14:textId="0B8F828D" w:rsidR="005074BA" w:rsidRPr="00D739FA" w:rsidRDefault="005074BA" w:rsidP="00A07FB0">
                            <w:pPr>
                              <w:pStyle w:val="Default"/>
                              <w:spacing w:before="240" w:after="24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1F2F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Thank you for completing our survey</w:t>
                            </w:r>
                            <w:r w:rsidR="00E819DD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19DD" w:rsidRPr="00E819DD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1F2F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br/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If you would like a copy of the results of our findings from the study, please ensure you wr</w:t>
                            </w:r>
                            <w:r w:rsidR="001D4622"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i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te your email address on the informed consent form. 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br/>
                              <w:t xml:space="preserve"> NOTE: Please 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do not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include your name or any other identifying information on this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5AE5" id="Text Box 24" o:spid="_x0000_s1029" type="#_x0000_t202" style="position:absolute;left:0;text-align:left;margin-left:543.6pt;margin-top:28.55pt;width:594.8pt;height:90.25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" filled="f" stroked="f" strokeweight=".5pt">
                <v:textbox>
                  <w:txbxContent>
                    <w:p w14:paraId="4C9CE9C4" w14:textId="0B8F828D" w:rsidR="005074BA" w:rsidRPr="00D739FA" w:rsidRDefault="005074BA" w:rsidP="00A07FB0">
                      <w:pPr>
                        <w:pStyle w:val="Default"/>
                        <w:spacing w:before="240" w:after="24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1F2FC0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Thank you for completing our survey</w:t>
                      </w:r>
                      <w:r w:rsidR="00E819DD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E819DD" w:rsidRPr="00E819DD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70C0"/>
                          <w:sz w:val="32"/>
                          <w:szCs w:val="3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1F2FC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br/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If you would like a copy of the results of our findings from the study, please ensure you wr</w:t>
                      </w:r>
                      <w:r w:rsidR="001D4622"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i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te your email address on the informed consent form. 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br/>
                        <w:t xml:space="preserve"> NOTE: Please 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  <w:u w:val="single"/>
                        </w:rPr>
                        <w:t>do not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include your name or any other identifying information on this form.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Foot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4DC72BE6" w14:textId="7DE7C095" w:rsidR="005074BA" w:rsidRDefault="005074BA" w:rsidP="005074BA">
      <w:pPr>
        <w:pStyle w:val="Default"/>
        <w:rPr>
          <w:rFonts w:ascii="Arial" w:hAnsi="Arial" w:cs="Arial"/>
          <w:b/>
          <w:bCs/>
          <w:szCs w:val="22"/>
        </w:rPr>
      </w:pPr>
    </w:p>
    <w:p w14:paraId="30CE773F" w14:textId="2CC4662E" w:rsidR="005074BA" w:rsidRDefault="005074BA" w:rsidP="005074BA">
      <w:pPr>
        <w:pStyle w:val="Default"/>
        <w:rPr>
          <w:rFonts w:ascii="Arial" w:hAnsi="Arial" w:cs="Arial"/>
          <w:b/>
          <w:bCs/>
          <w:szCs w:val="22"/>
        </w:rPr>
      </w:pPr>
    </w:p>
    <w:p w14:paraId="79942A25" w14:textId="0E10DE61" w:rsidR="00A07FB0" w:rsidRDefault="00A07FB0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5DB31D84" w14:textId="4306BE15" w:rsidR="00A07FB0" w:rsidRDefault="00A07FB0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43886AC8" w14:textId="184B9EEB" w:rsidR="00A07FB0" w:rsidRDefault="00A07FB0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28C12C18" w14:textId="2C26695B" w:rsidR="00A07FB0" w:rsidRDefault="00E819DD" w:rsidP="001F2FC0">
      <w:pPr>
        <w:pStyle w:val="Default"/>
        <w:ind w:left="720" w:firstLine="720"/>
        <w:jc w:val="center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noProof/>
          <w:color w:val="0070C0"/>
          <w:sz w:val="36"/>
          <w:szCs w:val="32"/>
        </w:rPr>
        <w:drawing>
          <wp:anchor distT="0" distB="0" distL="114300" distR="114300" simplePos="0" relativeHeight="251706368" behindDoc="1" locked="0" layoutInCell="1" allowOverlap="1" wp14:anchorId="587232CC" wp14:editId="58A48A12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2889885" cy="192405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78669" w14:textId="28219A3A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5D227A2F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02C999A1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1987BB69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7581ADB4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30DAB3B8" w14:textId="7A65D9B9" w:rsidR="00A07FB0" w:rsidRPr="001D4622" w:rsidRDefault="002F3726" w:rsidP="00C51D5B">
      <w:pPr>
        <w:pStyle w:val="Default"/>
        <w:pageBreakBefore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lastRenderedPageBreak/>
        <w:t>TO BE COMPLETED BY YOUR DOCTOR/SURGEON</w:t>
      </w:r>
    </w:p>
    <w:p w14:paraId="0A12673F" w14:textId="09CBBF37" w:rsidR="00935014" w:rsidRPr="00925E9D" w:rsidRDefault="00935014" w:rsidP="00636468">
      <w:pPr>
        <w:pStyle w:val="Default"/>
        <w:spacing w:before="80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Actinic</w:t>
      </w:r>
      <w:r w:rsidR="007121D6" w:rsidRPr="00925E9D">
        <w:rPr>
          <w:rFonts w:ascii="Calibri" w:hAnsi="Calibri" w:cs="Calibri"/>
          <w:b/>
          <w:bCs/>
          <w:color w:val="0070C0"/>
          <w:sz w:val="28"/>
        </w:rPr>
        <w:t>/solar</w:t>
      </w:r>
      <w:r w:rsidRPr="00925E9D">
        <w:rPr>
          <w:rFonts w:ascii="Calibri" w:hAnsi="Calibri" w:cs="Calibri"/>
          <w:b/>
          <w:bCs/>
          <w:color w:val="0070C0"/>
          <w:sz w:val="28"/>
        </w:rPr>
        <w:t xml:space="preserve"> keratosis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 xml:space="preserve">   </w:t>
      </w:r>
    </w:p>
    <w:p w14:paraId="7F0F9F2B" w14:textId="23ED086A" w:rsid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</w:t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Ear</w:t>
      </w:r>
      <w:r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Neck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Shoulder</w:t>
      </w:r>
    </w:p>
    <w:p w14:paraId="155A392C" w14:textId="77777777" w:rsidR="00935014" w:rsidRPr="004F4988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41500CE6" w14:textId="5C74C4BA" w:rsid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370BAB12" w14:textId="77777777" w:rsidR="00935014" w:rsidRPr="004F4988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4EB6C331" w14:textId="7EE29649" w:rsidR="00935014" w:rsidRP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2C56694D" w14:textId="77777777" w:rsidR="00935014" w:rsidRPr="00E36C18" w:rsidRDefault="00935014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18439258" w14:textId="405E2123" w:rsidR="00D94664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 xml:space="preserve">BCC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 xml:space="preserve">    </w:t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090FFD">
        <w:rPr>
          <w:rFonts w:ascii="Calibri" w:hAnsi="Calibri" w:cs="Calibri"/>
          <w:b/>
          <w:bCs/>
          <w:color w:val="0070C0"/>
          <w:sz w:val="28"/>
        </w:rPr>
        <w:t>VEXIA Artificial Intelligence Score __________</w:t>
      </w:r>
    </w:p>
    <w:p w14:paraId="48C67BC1" w14:textId="75C78A7D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01867182" w14:textId="035242F4" w:rsidR="00345D5A" w:rsidRDefault="000A61A8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Chest</w:t>
      </w:r>
      <w:r w:rsidR="00345D5A">
        <w:rPr>
          <w:rFonts w:ascii="Arial" w:hAnsi="Arial" w:cs="Arial"/>
          <w:b/>
          <w:bCs/>
          <w:szCs w:val="22"/>
        </w:rPr>
        <w:tab/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 w:rsidR="00345D5A">
        <w:rPr>
          <w:rFonts w:ascii="Arial" w:hAnsi="Arial" w:cs="Arial"/>
          <w:b/>
          <w:bCs/>
          <w:szCs w:val="22"/>
        </w:rPr>
        <w:t>rm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Back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Hand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Upper leg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 w:rsidR="00345D5A">
        <w:rPr>
          <w:rFonts w:ascii="Arial" w:hAnsi="Arial" w:cs="Arial"/>
          <w:b/>
          <w:bCs/>
          <w:szCs w:val="22"/>
        </w:rPr>
        <w:t>ower leg</w:t>
      </w:r>
    </w:p>
    <w:p w14:paraId="1DBD4C44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02237D7D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68CE8FB0" w14:textId="77777777" w:rsidR="00345D5A" w:rsidRPr="00E36C18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63AD380A" w14:textId="7F82B976" w:rsidR="00345D5A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SCC (in</w:t>
      </w:r>
      <w:r w:rsidR="00F92080">
        <w:rPr>
          <w:rFonts w:ascii="Calibri" w:hAnsi="Calibri" w:cs="Calibri"/>
          <w:b/>
          <w:bCs/>
          <w:color w:val="0070C0"/>
          <w:sz w:val="28"/>
        </w:rPr>
        <w:t xml:space="preserve"> </w:t>
      </w:r>
      <w:r w:rsidRPr="00925E9D">
        <w:rPr>
          <w:rFonts w:ascii="Calibri" w:hAnsi="Calibri" w:cs="Calibri"/>
          <w:b/>
          <w:bCs/>
          <w:color w:val="0070C0"/>
          <w:sz w:val="28"/>
        </w:rPr>
        <w:t>situ</w:t>
      </w:r>
      <w:r w:rsidR="00975B5A" w:rsidRPr="00925E9D">
        <w:rPr>
          <w:rFonts w:ascii="Calibri" w:hAnsi="Calibri" w:cs="Calibri"/>
          <w:b/>
          <w:bCs/>
          <w:color w:val="0070C0"/>
          <w:sz w:val="28"/>
        </w:rPr>
        <w:t>/IEC</w:t>
      </w:r>
      <w:r w:rsidRPr="00925E9D">
        <w:rPr>
          <w:rFonts w:ascii="Calibri" w:hAnsi="Calibri" w:cs="Calibri"/>
          <w:b/>
          <w:bCs/>
          <w:color w:val="0070C0"/>
          <w:sz w:val="28"/>
        </w:rPr>
        <w:t xml:space="preserve">) </w:t>
      </w:r>
      <w:r w:rsidR="006A7CEB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ab/>
        <w:t>VEXIA Artificial Intelligence Score __________</w:t>
      </w:r>
    </w:p>
    <w:p w14:paraId="7EE9D4DB" w14:textId="6AE98DFE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6B97DDED" w14:textId="5B69C25D" w:rsidR="00345D5A" w:rsidRDefault="000A61A8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Chest</w:t>
      </w:r>
      <w:r w:rsidR="00345D5A">
        <w:rPr>
          <w:rFonts w:ascii="Arial" w:hAnsi="Arial" w:cs="Arial"/>
          <w:b/>
          <w:bCs/>
          <w:szCs w:val="22"/>
        </w:rPr>
        <w:tab/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 w:rsidR="00345D5A">
        <w:rPr>
          <w:rFonts w:ascii="Arial" w:hAnsi="Arial" w:cs="Arial"/>
          <w:b/>
          <w:bCs/>
          <w:szCs w:val="22"/>
        </w:rPr>
        <w:t>rm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Back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Hand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Upper leg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 w:rsidR="00345D5A">
        <w:rPr>
          <w:rFonts w:ascii="Arial" w:hAnsi="Arial" w:cs="Arial"/>
          <w:b/>
          <w:bCs/>
          <w:szCs w:val="22"/>
        </w:rPr>
        <w:t>ower leg</w:t>
      </w:r>
    </w:p>
    <w:p w14:paraId="3C29BD6A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28547023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7D1E5B24" w14:textId="76E698F2" w:rsidR="00D94664" w:rsidRPr="008253F1" w:rsidRDefault="00D94664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4BDBCD83" w14:textId="123E615E" w:rsidR="00345D5A" w:rsidRPr="00925E9D" w:rsidRDefault="00975B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SCC</w:t>
      </w:r>
      <w:r w:rsidR="00345D5A" w:rsidRPr="00925E9D">
        <w:rPr>
          <w:rFonts w:ascii="Calibri" w:hAnsi="Calibri" w:cs="Calibri"/>
          <w:b/>
          <w:bCs/>
          <w:color w:val="0070C0"/>
          <w:sz w:val="28"/>
        </w:rPr>
        <w:t xml:space="preserve">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="00345D5A"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090FFD">
        <w:rPr>
          <w:rFonts w:ascii="Calibri" w:hAnsi="Calibri" w:cs="Calibri"/>
          <w:b/>
          <w:bCs/>
          <w:color w:val="0070C0"/>
          <w:sz w:val="28"/>
        </w:rPr>
        <w:t>VEXIA Artificial Intelligence Score __________</w:t>
      </w:r>
    </w:p>
    <w:p w14:paraId="4A67F6C0" w14:textId="1DE18B7C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11720DA0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5F817FDA" w14:textId="555CA5D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0612A80A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14C532F2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74A80CE9" w14:textId="77777777" w:rsidR="00345D5A" w:rsidRPr="008253F1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1C55146A" w14:textId="7E2A0DD0" w:rsidR="00345D5A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 xml:space="preserve">Melanoma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090FFD">
        <w:rPr>
          <w:rFonts w:ascii="Calibri" w:hAnsi="Calibri" w:cs="Calibri"/>
          <w:b/>
          <w:bCs/>
          <w:color w:val="0070C0"/>
          <w:sz w:val="28"/>
        </w:rPr>
        <w:t>VEXIA Artificial Intelligence Score __________</w:t>
      </w:r>
    </w:p>
    <w:p w14:paraId="06FCD8B7" w14:textId="4A9AFD90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2D128C6B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3BA1B798" w14:textId="31A4CF96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460D0A13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341EC207" w14:textId="218F68ED" w:rsidR="007D6D93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28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 xml:space="preserve">Other: ______________________________________________________ </w:t>
      </w:r>
      <w:r w:rsidR="00FB249C">
        <w:rPr>
          <w:rFonts w:ascii="Calibri" w:hAnsi="Calibri" w:cs="Calibri"/>
          <w:b/>
          <w:bCs/>
          <w:sz w:val="28"/>
        </w:rPr>
        <w:t xml:space="preserve">    </w:t>
      </w:r>
      <w:r w:rsidR="00D94664">
        <w:rPr>
          <w:rFonts w:ascii="Calibri" w:hAnsi="Calibri" w:cs="Calibri"/>
          <w:b/>
          <w:bCs/>
          <w:sz w:val="28"/>
        </w:rPr>
        <w:t xml:space="preserve"> </w:t>
      </w:r>
    </w:p>
    <w:p w14:paraId="15B900B3" w14:textId="755C9A22" w:rsidR="0080093D" w:rsidRPr="008253F1" w:rsidRDefault="0080093D" w:rsidP="00636468">
      <w:pPr>
        <w:pStyle w:val="Default"/>
        <w:spacing w:before="80"/>
        <w:rPr>
          <w:rFonts w:ascii="Calibri" w:hAnsi="Calibri" w:cs="Calibri"/>
          <w:b/>
          <w:bCs/>
          <w:sz w:val="10"/>
          <w:szCs w:val="10"/>
        </w:rPr>
      </w:pPr>
    </w:p>
    <w:p w14:paraId="129838C5" w14:textId="5CA37775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7878B9">
        <w:rPr>
          <w:rFonts w:ascii="Arial" w:hAnsi="Arial" w:cs="Arial"/>
          <w:b/>
          <w:bCs/>
          <w:color w:val="0070C0"/>
          <w:szCs w:val="22"/>
        </w:rPr>
        <w:t>Treatment required</w:t>
      </w:r>
      <w:r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Yes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F32159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  <w:t xml:space="preserve">    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No: wait and watch</w:t>
      </w:r>
    </w:p>
    <w:p w14:paraId="74C68EA4" w14:textId="7742A7B7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7878B9">
        <w:rPr>
          <w:rFonts w:ascii="Arial" w:hAnsi="Arial" w:cs="Arial"/>
          <w:b/>
          <w:bCs/>
          <w:color w:val="0070C0"/>
          <w:szCs w:val="22"/>
        </w:rPr>
        <w:t>Treatment performed</w:t>
      </w:r>
      <w:r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Cryotherapy</w:t>
      </w:r>
      <w:r w:rsidRPr="00D94664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Topical therapy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Curettage &amp; cautery</w:t>
      </w:r>
    </w:p>
    <w:p w14:paraId="005B28D0" w14:textId="5675372A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direct closure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flap </w:t>
      </w:r>
      <w:r w:rsidR="00E523FB">
        <w:rPr>
          <w:rFonts w:ascii="Arial" w:hAnsi="Arial" w:cs="Arial"/>
          <w:b/>
          <w:bCs/>
          <w:szCs w:val="22"/>
        </w:rPr>
        <w:t>repair</w:t>
      </w:r>
      <w:r w:rsidR="00E523FB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graf</w:t>
      </w:r>
      <w:r w:rsidR="00E523FB">
        <w:rPr>
          <w:rFonts w:ascii="Arial" w:hAnsi="Arial" w:cs="Arial"/>
          <w:b/>
          <w:bCs/>
          <w:szCs w:val="22"/>
        </w:rPr>
        <w:t>t</w:t>
      </w:r>
      <w:r>
        <w:rPr>
          <w:rFonts w:ascii="Arial" w:hAnsi="Arial" w:cs="Arial"/>
          <w:b/>
          <w:bCs/>
          <w:szCs w:val="22"/>
        </w:rPr>
        <w:tab/>
      </w:r>
    </w:p>
    <w:p w14:paraId="44395129" w14:textId="002B9251" w:rsidR="00E36691" w:rsidRDefault="00E36691" w:rsidP="00E36691">
      <w:pPr>
        <w:pStyle w:val="Default"/>
        <w:spacing w:before="100" w:after="100"/>
        <w:ind w:left="2880" w:firstLine="72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6B730E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 xml:space="preserve">ocal anaesthetic    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6E5A9B">
        <w:rPr>
          <w:rFonts w:ascii="Arial" w:hAnsi="Arial" w:cs="Arial"/>
          <w:b/>
          <w:bCs/>
          <w:szCs w:val="22"/>
        </w:rPr>
        <w:t>G</w:t>
      </w:r>
      <w:r>
        <w:rPr>
          <w:rFonts w:ascii="Arial" w:hAnsi="Arial" w:cs="Arial"/>
          <w:b/>
          <w:bCs/>
          <w:szCs w:val="22"/>
        </w:rPr>
        <w:t>eneral anaesthetic</w:t>
      </w:r>
    </w:p>
    <w:p w14:paraId="65EB6211" w14:textId="77777777" w:rsidR="00E36691" w:rsidRDefault="00E36691" w:rsidP="00E36691">
      <w:pPr>
        <w:pStyle w:val="Default"/>
        <w:spacing w:before="100" w:after="100"/>
        <w:ind w:left="2880" w:firstLine="72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Radiotherapy required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Sentinel node biopsy</w:t>
      </w:r>
    </w:p>
    <w:p w14:paraId="327DB952" w14:textId="0788A3C3" w:rsidR="0080093D" w:rsidRDefault="0080093D" w:rsidP="0080093D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 w:rsidRPr="007878B9">
        <w:rPr>
          <w:rFonts w:ascii="Calibri" w:hAnsi="Calibri" w:cs="Calibri"/>
          <w:b/>
          <w:bCs/>
          <w:color w:val="0070C0"/>
          <w:sz w:val="28"/>
        </w:rPr>
        <w:t>Pathology Results</w:t>
      </w:r>
      <w:r>
        <w:rPr>
          <w:rFonts w:ascii="Calibri" w:hAnsi="Calibri" w:cs="Calibri"/>
          <w:b/>
          <w:bCs/>
          <w:sz w:val="28"/>
        </w:rPr>
        <w:t>:</w:t>
      </w:r>
    </w:p>
    <w:p w14:paraId="3A06B63F" w14:textId="4247FEC9" w:rsidR="005C38A9" w:rsidRDefault="005C38A9" w:rsidP="0080093D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Punch Biopsy:</w:t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-</w:t>
      </w:r>
    </w:p>
    <w:p w14:paraId="6BCBCAF9" w14:textId="77777777" w:rsidR="005C38A9" w:rsidRDefault="005C38A9" w:rsidP="005C38A9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Shave Biopsy:</w:t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-</w:t>
      </w:r>
    </w:p>
    <w:p w14:paraId="7C91F2A6" w14:textId="27B92AC6" w:rsidR="0080093D" w:rsidRDefault="005C38A9" w:rsidP="008253F1">
      <w:pPr>
        <w:pStyle w:val="Default"/>
        <w:spacing w:before="80" w:after="80"/>
        <w:rPr>
          <w:bCs/>
          <w:i/>
        </w:rPr>
      </w:pPr>
      <w:r>
        <w:rPr>
          <w:rFonts w:ascii="Calibri" w:hAnsi="Calibri" w:cs="Calibri"/>
          <w:b/>
          <w:bCs/>
          <w:sz w:val="28"/>
        </w:rPr>
        <w:t>Excision:</w:t>
      </w:r>
      <w:r>
        <w:rPr>
          <w:rFonts w:ascii="Calibri" w:hAnsi="Calibri" w:cs="Calibri"/>
          <w:b/>
          <w:bCs/>
          <w:sz w:val="28"/>
        </w:rPr>
        <w:tab/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 xml:space="preserve">Confirmed </w:t>
      </w:r>
      <w:r w:rsidR="008253F1">
        <w:rPr>
          <w:rFonts w:ascii="Arial" w:hAnsi="Arial" w:cs="Arial"/>
          <w:b/>
          <w:bCs/>
          <w:szCs w:val="22"/>
        </w:rPr>
        <w:t>-</w:t>
      </w:r>
    </w:p>
    <w:sectPr w:rsidR="0080093D" w:rsidSect="009E4F46">
      <w:headerReference w:type="default" r:id="rId15"/>
      <w:footerReference w:type="default" r:id="rId16"/>
      <w:pgSz w:w="11900" w:h="16840" w:code="9"/>
      <w:pgMar w:top="567" w:right="720" w:bottom="720" w:left="567" w:header="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A378" w14:textId="77777777" w:rsidR="00D34C00" w:rsidRDefault="00D34C00" w:rsidP="00D65195">
      <w:r>
        <w:separator/>
      </w:r>
    </w:p>
  </w:endnote>
  <w:endnote w:type="continuationSeparator" w:id="0">
    <w:p w14:paraId="1A0C05DB" w14:textId="77777777" w:rsidR="00D34C00" w:rsidRDefault="00D34C00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-BoldMT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8659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879D01" w14:textId="42B789F6" w:rsidR="00012AFB" w:rsidRDefault="00E819DD">
        <w:pPr>
          <w:pStyle w:val="Footer"/>
          <w:jc w:val="right"/>
        </w:pPr>
        <w:r>
          <w:t xml:space="preserve">Page </w:t>
        </w:r>
        <w:r w:rsidR="00012AFB">
          <w:fldChar w:fldCharType="begin"/>
        </w:r>
        <w:r w:rsidR="00012AFB">
          <w:instrText xml:space="preserve"> PAGE   \* MERGEFORMAT </w:instrText>
        </w:r>
        <w:r w:rsidR="00012AFB">
          <w:fldChar w:fldCharType="separate"/>
        </w:r>
        <w:r w:rsidR="00012AFB">
          <w:rPr>
            <w:noProof/>
          </w:rPr>
          <w:t>2</w:t>
        </w:r>
        <w:r w:rsidR="00012AFB">
          <w:rPr>
            <w:noProof/>
          </w:rPr>
          <w:fldChar w:fldCharType="end"/>
        </w:r>
        <w:r w:rsidR="00012AFB">
          <w:rPr>
            <w:noProof/>
          </w:rPr>
          <w:t xml:space="preserve"> of 4</w:t>
        </w:r>
      </w:p>
    </w:sdtContent>
  </w:sdt>
  <w:p w14:paraId="0EACEC39" w14:textId="77777777" w:rsidR="00B0713D" w:rsidRPr="009562A7" w:rsidRDefault="00B0713D">
    <w:pPr>
      <w:pStyle w:val="Footer"/>
      <w:rPr>
        <w:rFonts w:ascii="Roboto" w:hAnsi="Roboto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C6D6F" w14:textId="77777777" w:rsidR="00D34C00" w:rsidRDefault="00D34C00" w:rsidP="00D65195">
      <w:r>
        <w:separator/>
      </w:r>
    </w:p>
  </w:footnote>
  <w:footnote w:type="continuationSeparator" w:id="0">
    <w:p w14:paraId="6FEB2071" w14:textId="77777777" w:rsidR="00D34C00" w:rsidRDefault="00D34C00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CEC2F" w14:textId="77777777" w:rsidR="00B0713D" w:rsidRDefault="00B0713D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32D2"/>
    <w:multiLevelType w:val="hybridMultilevel"/>
    <w:tmpl w:val="B41C300C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E2DDA"/>
    <w:multiLevelType w:val="hybridMultilevel"/>
    <w:tmpl w:val="1E4CA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90DDE"/>
    <w:multiLevelType w:val="hybridMultilevel"/>
    <w:tmpl w:val="77EC1034"/>
    <w:lvl w:ilvl="0" w:tplc="3AFE9CE4">
      <w:start w:val="1"/>
      <w:numFmt w:val="upperLetter"/>
      <w:lvlText w:val="%1."/>
      <w:lvlJc w:val="left"/>
      <w:pPr>
        <w:ind w:left="4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64" w:hanging="360"/>
      </w:pPr>
    </w:lvl>
    <w:lvl w:ilvl="2" w:tplc="0C09001B" w:tentative="1">
      <w:start w:val="1"/>
      <w:numFmt w:val="lowerRoman"/>
      <w:lvlText w:val="%3."/>
      <w:lvlJc w:val="right"/>
      <w:pPr>
        <w:ind w:left="1884" w:hanging="180"/>
      </w:pPr>
    </w:lvl>
    <w:lvl w:ilvl="3" w:tplc="0C09000F" w:tentative="1">
      <w:start w:val="1"/>
      <w:numFmt w:val="decimal"/>
      <w:lvlText w:val="%4."/>
      <w:lvlJc w:val="left"/>
      <w:pPr>
        <w:ind w:left="2604" w:hanging="360"/>
      </w:pPr>
    </w:lvl>
    <w:lvl w:ilvl="4" w:tplc="0C090019" w:tentative="1">
      <w:start w:val="1"/>
      <w:numFmt w:val="lowerLetter"/>
      <w:lvlText w:val="%5."/>
      <w:lvlJc w:val="left"/>
      <w:pPr>
        <w:ind w:left="3324" w:hanging="360"/>
      </w:pPr>
    </w:lvl>
    <w:lvl w:ilvl="5" w:tplc="0C09001B" w:tentative="1">
      <w:start w:val="1"/>
      <w:numFmt w:val="lowerRoman"/>
      <w:lvlText w:val="%6."/>
      <w:lvlJc w:val="right"/>
      <w:pPr>
        <w:ind w:left="4044" w:hanging="180"/>
      </w:pPr>
    </w:lvl>
    <w:lvl w:ilvl="6" w:tplc="0C09000F" w:tentative="1">
      <w:start w:val="1"/>
      <w:numFmt w:val="decimal"/>
      <w:lvlText w:val="%7."/>
      <w:lvlJc w:val="left"/>
      <w:pPr>
        <w:ind w:left="4764" w:hanging="360"/>
      </w:pPr>
    </w:lvl>
    <w:lvl w:ilvl="7" w:tplc="0C090019" w:tentative="1">
      <w:start w:val="1"/>
      <w:numFmt w:val="lowerLetter"/>
      <w:lvlText w:val="%8."/>
      <w:lvlJc w:val="left"/>
      <w:pPr>
        <w:ind w:left="5484" w:hanging="360"/>
      </w:pPr>
    </w:lvl>
    <w:lvl w:ilvl="8" w:tplc="0C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" w15:restartNumberingAfterBreak="0">
    <w:nsid w:val="568561F9"/>
    <w:multiLevelType w:val="hybridMultilevel"/>
    <w:tmpl w:val="CCAC6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6593B"/>
    <w:multiLevelType w:val="hybridMultilevel"/>
    <w:tmpl w:val="6F3E2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0750C"/>
    <w:multiLevelType w:val="hybridMultilevel"/>
    <w:tmpl w:val="331C1496"/>
    <w:lvl w:ilvl="0" w:tplc="0C09000F">
      <w:start w:val="1"/>
      <w:numFmt w:val="decimal"/>
      <w:lvlText w:val="%1."/>
      <w:lvlJc w:val="left"/>
      <w:pPr>
        <w:ind w:left="1485" w:hanging="360"/>
      </w:pPr>
    </w:lvl>
    <w:lvl w:ilvl="1" w:tplc="0C090019" w:tentative="1">
      <w:start w:val="1"/>
      <w:numFmt w:val="lowerLetter"/>
      <w:lvlText w:val="%2."/>
      <w:lvlJc w:val="left"/>
      <w:pPr>
        <w:ind w:left="2205" w:hanging="360"/>
      </w:pPr>
    </w:lvl>
    <w:lvl w:ilvl="2" w:tplc="0C09001B" w:tentative="1">
      <w:start w:val="1"/>
      <w:numFmt w:val="lowerRoman"/>
      <w:lvlText w:val="%3."/>
      <w:lvlJc w:val="right"/>
      <w:pPr>
        <w:ind w:left="2925" w:hanging="180"/>
      </w:pPr>
    </w:lvl>
    <w:lvl w:ilvl="3" w:tplc="0C09000F" w:tentative="1">
      <w:start w:val="1"/>
      <w:numFmt w:val="decimal"/>
      <w:lvlText w:val="%4."/>
      <w:lvlJc w:val="left"/>
      <w:pPr>
        <w:ind w:left="3645" w:hanging="360"/>
      </w:pPr>
    </w:lvl>
    <w:lvl w:ilvl="4" w:tplc="0C090019" w:tentative="1">
      <w:start w:val="1"/>
      <w:numFmt w:val="lowerLetter"/>
      <w:lvlText w:val="%5."/>
      <w:lvlJc w:val="left"/>
      <w:pPr>
        <w:ind w:left="4365" w:hanging="360"/>
      </w:pPr>
    </w:lvl>
    <w:lvl w:ilvl="5" w:tplc="0C09001B" w:tentative="1">
      <w:start w:val="1"/>
      <w:numFmt w:val="lowerRoman"/>
      <w:lvlText w:val="%6."/>
      <w:lvlJc w:val="right"/>
      <w:pPr>
        <w:ind w:left="5085" w:hanging="180"/>
      </w:pPr>
    </w:lvl>
    <w:lvl w:ilvl="6" w:tplc="0C09000F" w:tentative="1">
      <w:start w:val="1"/>
      <w:numFmt w:val="decimal"/>
      <w:lvlText w:val="%7."/>
      <w:lvlJc w:val="left"/>
      <w:pPr>
        <w:ind w:left="5805" w:hanging="360"/>
      </w:pPr>
    </w:lvl>
    <w:lvl w:ilvl="7" w:tplc="0C090019" w:tentative="1">
      <w:start w:val="1"/>
      <w:numFmt w:val="lowerLetter"/>
      <w:lvlText w:val="%8."/>
      <w:lvlJc w:val="left"/>
      <w:pPr>
        <w:ind w:left="6525" w:hanging="360"/>
      </w:pPr>
    </w:lvl>
    <w:lvl w:ilvl="8" w:tplc="0C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6E310A15"/>
    <w:multiLevelType w:val="hybridMultilevel"/>
    <w:tmpl w:val="CE9CF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C1NLIwNDMyMzQ3NDZQ0lEKTi0uzszPAykwNKoFAGGcBootAAAA"/>
  </w:docVars>
  <w:rsids>
    <w:rsidRoot w:val="00DC72B7"/>
    <w:rsid w:val="000013FF"/>
    <w:rsid w:val="00003949"/>
    <w:rsid w:val="00004F61"/>
    <w:rsid w:val="00012AFB"/>
    <w:rsid w:val="00016292"/>
    <w:rsid w:val="00032372"/>
    <w:rsid w:val="000414E9"/>
    <w:rsid w:val="000423FE"/>
    <w:rsid w:val="00045F19"/>
    <w:rsid w:val="000507C4"/>
    <w:rsid w:val="00077153"/>
    <w:rsid w:val="000865AD"/>
    <w:rsid w:val="00090FFD"/>
    <w:rsid w:val="00093630"/>
    <w:rsid w:val="000941EF"/>
    <w:rsid w:val="000A1001"/>
    <w:rsid w:val="000A4110"/>
    <w:rsid w:val="000A61A8"/>
    <w:rsid w:val="000B4CC1"/>
    <w:rsid w:val="000D2BC1"/>
    <w:rsid w:val="000D5864"/>
    <w:rsid w:val="000D7E5E"/>
    <w:rsid w:val="000E1834"/>
    <w:rsid w:val="000E33AA"/>
    <w:rsid w:val="000F2141"/>
    <w:rsid w:val="00104BF6"/>
    <w:rsid w:val="001139EB"/>
    <w:rsid w:val="00116168"/>
    <w:rsid w:val="0012721E"/>
    <w:rsid w:val="00137FD4"/>
    <w:rsid w:val="00141BFE"/>
    <w:rsid w:val="00151976"/>
    <w:rsid w:val="00153393"/>
    <w:rsid w:val="00154381"/>
    <w:rsid w:val="00154C5A"/>
    <w:rsid w:val="00155A57"/>
    <w:rsid w:val="00182282"/>
    <w:rsid w:val="001A5D29"/>
    <w:rsid w:val="001A5F5B"/>
    <w:rsid w:val="001B02D4"/>
    <w:rsid w:val="001C352B"/>
    <w:rsid w:val="001C6510"/>
    <w:rsid w:val="001D4622"/>
    <w:rsid w:val="001E1E92"/>
    <w:rsid w:val="001E3F1E"/>
    <w:rsid w:val="001F2FC0"/>
    <w:rsid w:val="00221985"/>
    <w:rsid w:val="0022756F"/>
    <w:rsid w:val="002303A7"/>
    <w:rsid w:val="00235155"/>
    <w:rsid w:val="0025693A"/>
    <w:rsid w:val="00261BA5"/>
    <w:rsid w:val="00262F90"/>
    <w:rsid w:val="00283358"/>
    <w:rsid w:val="00287B0E"/>
    <w:rsid w:val="002900AD"/>
    <w:rsid w:val="00291D7D"/>
    <w:rsid w:val="00297291"/>
    <w:rsid w:val="002A152A"/>
    <w:rsid w:val="002A7850"/>
    <w:rsid w:val="002C5742"/>
    <w:rsid w:val="002C7E5F"/>
    <w:rsid w:val="002E7285"/>
    <w:rsid w:val="002F11B1"/>
    <w:rsid w:val="002F3726"/>
    <w:rsid w:val="002F646D"/>
    <w:rsid w:val="00301355"/>
    <w:rsid w:val="003072E9"/>
    <w:rsid w:val="0033110B"/>
    <w:rsid w:val="00331A34"/>
    <w:rsid w:val="003420DA"/>
    <w:rsid w:val="00345D5A"/>
    <w:rsid w:val="00357274"/>
    <w:rsid w:val="00363E37"/>
    <w:rsid w:val="003643DC"/>
    <w:rsid w:val="00366650"/>
    <w:rsid w:val="00374AB3"/>
    <w:rsid w:val="00384B34"/>
    <w:rsid w:val="003933DE"/>
    <w:rsid w:val="00396B79"/>
    <w:rsid w:val="003A5309"/>
    <w:rsid w:val="003C7E59"/>
    <w:rsid w:val="003D68F1"/>
    <w:rsid w:val="003F3D0C"/>
    <w:rsid w:val="003F5181"/>
    <w:rsid w:val="0041047D"/>
    <w:rsid w:val="0041549F"/>
    <w:rsid w:val="00421494"/>
    <w:rsid w:val="00427E81"/>
    <w:rsid w:val="004322F4"/>
    <w:rsid w:val="00435A86"/>
    <w:rsid w:val="00435F4D"/>
    <w:rsid w:val="00443DFA"/>
    <w:rsid w:val="00446A52"/>
    <w:rsid w:val="004635C7"/>
    <w:rsid w:val="00463F5A"/>
    <w:rsid w:val="00464912"/>
    <w:rsid w:val="00465F1D"/>
    <w:rsid w:val="00474BB4"/>
    <w:rsid w:val="00480801"/>
    <w:rsid w:val="00480A80"/>
    <w:rsid w:val="00480AA3"/>
    <w:rsid w:val="00483AC9"/>
    <w:rsid w:val="0048728B"/>
    <w:rsid w:val="00490AC6"/>
    <w:rsid w:val="004948E4"/>
    <w:rsid w:val="004A51BE"/>
    <w:rsid w:val="004B556A"/>
    <w:rsid w:val="004C5626"/>
    <w:rsid w:val="004C734C"/>
    <w:rsid w:val="004D35B9"/>
    <w:rsid w:val="004E3FDB"/>
    <w:rsid w:val="004E7E8A"/>
    <w:rsid w:val="004F406E"/>
    <w:rsid w:val="004F4988"/>
    <w:rsid w:val="005037C2"/>
    <w:rsid w:val="00507018"/>
    <w:rsid w:val="005074BA"/>
    <w:rsid w:val="00507E3E"/>
    <w:rsid w:val="005279E8"/>
    <w:rsid w:val="00527B86"/>
    <w:rsid w:val="00530C87"/>
    <w:rsid w:val="00537833"/>
    <w:rsid w:val="005435B7"/>
    <w:rsid w:val="005464AE"/>
    <w:rsid w:val="00550805"/>
    <w:rsid w:val="00550F78"/>
    <w:rsid w:val="0057037E"/>
    <w:rsid w:val="005715F3"/>
    <w:rsid w:val="00573061"/>
    <w:rsid w:val="00574897"/>
    <w:rsid w:val="005755C2"/>
    <w:rsid w:val="005874E3"/>
    <w:rsid w:val="005A3F96"/>
    <w:rsid w:val="005C38A9"/>
    <w:rsid w:val="005D04C6"/>
    <w:rsid w:val="005D1BD2"/>
    <w:rsid w:val="005D26C6"/>
    <w:rsid w:val="005D3EAC"/>
    <w:rsid w:val="005E0B5C"/>
    <w:rsid w:val="005E7793"/>
    <w:rsid w:val="005F045A"/>
    <w:rsid w:val="005F0790"/>
    <w:rsid w:val="00600D8F"/>
    <w:rsid w:val="0060376B"/>
    <w:rsid w:val="00605C2D"/>
    <w:rsid w:val="00611ACE"/>
    <w:rsid w:val="0061227B"/>
    <w:rsid w:val="006300A4"/>
    <w:rsid w:val="00633B23"/>
    <w:rsid w:val="00636468"/>
    <w:rsid w:val="006370BF"/>
    <w:rsid w:val="00642665"/>
    <w:rsid w:val="00643BCF"/>
    <w:rsid w:val="00650FB7"/>
    <w:rsid w:val="0065208A"/>
    <w:rsid w:val="00664762"/>
    <w:rsid w:val="00666C65"/>
    <w:rsid w:val="00671D4E"/>
    <w:rsid w:val="006941DE"/>
    <w:rsid w:val="006A7CEB"/>
    <w:rsid w:val="006B46D0"/>
    <w:rsid w:val="006B730E"/>
    <w:rsid w:val="006D2E77"/>
    <w:rsid w:val="006D6D72"/>
    <w:rsid w:val="006E4199"/>
    <w:rsid w:val="006E5A9B"/>
    <w:rsid w:val="006F5E33"/>
    <w:rsid w:val="00710D76"/>
    <w:rsid w:val="007121D6"/>
    <w:rsid w:val="0071265F"/>
    <w:rsid w:val="007162C1"/>
    <w:rsid w:val="00726C07"/>
    <w:rsid w:val="00733E80"/>
    <w:rsid w:val="0074441E"/>
    <w:rsid w:val="00745159"/>
    <w:rsid w:val="0076491B"/>
    <w:rsid w:val="00767E15"/>
    <w:rsid w:val="00780A1B"/>
    <w:rsid w:val="007878B9"/>
    <w:rsid w:val="00790118"/>
    <w:rsid w:val="0079243A"/>
    <w:rsid w:val="007944BD"/>
    <w:rsid w:val="007A0FCE"/>
    <w:rsid w:val="007B568B"/>
    <w:rsid w:val="007C1A07"/>
    <w:rsid w:val="007C5071"/>
    <w:rsid w:val="007D4942"/>
    <w:rsid w:val="007D62CA"/>
    <w:rsid w:val="007D6D93"/>
    <w:rsid w:val="007E0AAF"/>
    <w:rsid w:val="007E0ECB"/>
    <w:rsid w:val="007E79CD"/>
    <w:rsid w:val="007F4767"/>
    <w:rsid w:val="007F47C6"/>
    <w:rsid w:val="007F6CC0"/>
    <w:rsid w:val="0080093D"/>
    <w:rsid w:val="008022AB"/>
    <w:rsid w:val="0080774D"/>
    <w:rsid w:val="008113B9"/>
    <w:rsid w:val="0081647B"/>
    <w:rsid w:val="00816613"/>
    <w:rsid w:val="008253F1"/>
    <w:rsid w:val="00830E44"/>
    <w:rsid w:val="00832663"/>
    <w:rsid w:val="00833996"/>
    <w:rsid w:val="0083715E"/>
    <w:rsid w:val="0084123B"/>
    <w:rsid w:val="008476BF"/>
    <w:rsid w:val="0085137F"/>
    <w:rsid w:val="00852B1D"/>
    <w:rsid w:val="008539A8"/>
    <w:rsid w:val="00862D86"/>
    <w:rsid w:val="0086504E"/>
    <w:rsid w:val="00872F28"/>
    <w:rsid w:val="0089256E"/>
    <w:rsid w:val="00893480"/>
    <w:rsid w:val="00893EEE"/>
    <w:rsid w:val="00896BB4"/>
    <w:rsid w:val="00896DCE"/>
    <w:rsid w:val="008A5150"/>
    <w:rsid w:val="008C2C19"/>
    <w:rsid w:val="008C4FE0"/>
    <w:rsid w:val="008D2708"/>
    <w:rsid w:val="008D508E"/>
    <w:rsid w:val="008D514F"/>
    <w:rsid w:val="008D55C3"/>
    <w:rsid w:val="008D75ED"/>
    <w:rsid w:val="008E4542"/>
    <w:rsid w:val="008E7966"/>
    <w:rsid w:val="008E7D27"/>
    <w:rsid w:val="00903429"/>
    <w:rsid w:val="00903C03"/>
    <w:rsid w:val="00906B9E"/>
    <w:rsid w:val="00911B76"/>
    <w:rsid w:val="00925E9D"/>
    <w:rsid w:val="00935014"/>
    <w:rsid w:val="00937145"/>
    <w:rsid w:val="00940AC4"/>
    <w:rsid w:val="0094130A"/>
    <w:rsid w:val="00946A0B"/>
    <w:rsid w:val="00953009"/>
    <w:rsid w:val="009562A7"/>
    <w:rsid w:val="00957AD6"/>
    <w:rsid w:val="00975B5A"/>
    <w:rsid w:val="009808B1"/>
    <w:rsid w:val="009A13BF"/>
    <w:rsid w:val="009C190E"/>
    <w:rsid w:val="009C2F4E"/>
    <w:rsid w:val="009D2A18"/>
    <w:rsid w:val="009E17FB"/>
    <w:rsid w:val="009E4F46"/>
    <w:rsid w:val="009E6BE3"/>
    <w:rsid w:val="009F567C"/>
    <w:rsid w:val="00A0012A"/>
    <w:rsid w:val="00A067B4"/>
    <w:rsid w:val="00A0685E"/>
    <w:rsid w:val="00A07FB0"/>
    <w:rsid w:val="00A14BE3"/>
    <w:rsid w:val="00A15877"/>
    <w:rsid w:val="00A21C5D"/>
    <w:rsid w:val="00A26250"/>
    <w:rsid w:val="00A3086C"/>
    <w:rsid w:val="00A522DE"/>
    <w:rsid w:val="00A54F0A"/>
    <w:rsid w:val="00A63F17"/>
    <w:rsid w:val="00A65B05"/>
    <w:rsid w:val="00A75CB8"/>
    <w:rsid w:val="00A774B0"/>
    <w:rsid w:val="00A814A3"/>
    <w:rsid w:val="00A81F50"/>
    <w:rsid w:val="00A83512"/>
    <w:rsid w:val="00A843B9"/>
    <w:rsid w:val="00A8602D"/>
    <w:rsid w:val="00A95537"/>
    <w:rsid w:val="00AA2B31"/>
    <w:rsid w:val="00AA58C8"/>
    <w:rsid w:val="00AA759D"/>
    <w:rsid w:val="00AC761F"/>
    <w:rsid w:val="00AD6491"/>
    <w:rsid w:val="00AF1C91"/>
    <w:rsid w:val="00B0713D"/>
    <w:rsid w:val="00B11F8A"/>
    <w:rsid w:val="00B16FBC"/>
    <w:rsid w:val="00B17125"/>
    <w:rsid w:val="00B23242"/>
    <w:rsid w:val="00B51BEA"/>
    <w:rsid w:val="00B53298"/>
    <w:rsid w:val="00B7403D"/>
    <w:rsid w:val="00B815DC"/>
    <w:rsid w:val="00B8748D"/>
    <w:rsid w:val="00BA62E7"/>
    <w:rsid w:val="00BB5F82"/>
    <w:rsid w:val="00BE1C1B"/>
    <w:rsid w:val="00BE3A8A"/>
    <w:rsid w:val="00BF769B"/>
    <w:rsid w:val="00C05819"/>
    <w:rsid w:val="00C13715"/>
    <w:rsid w:val="00C15B65"/>
    <w:rsid w:val="00C20D7D"/>
    <w:rsid w:val="00C326D0"/>
    <w:rsid w:val="00C367B1"/>
    <w:rsid w:val="00C413F1"/>
    <w:rsid w:val="00C474EE"/>
    <w:rsid w:val="00C51D5B"/>
    <w:rsid w:val="00C627F9"/>
    <w:rsid w:val="00C63AF4"/>
    <w:rsid w:val="00C71B47"/>
    <w:rsid w:val="00C732F0"/>
    <w:rsid w:val="00C755F6"/>
    <w:rsid w:val="00C84B17"/>
    <w:rsid w:val="00C9025A"/>
    <w:rsid w:val="00C93186"/>
    <w:rsid w:val="00C935A6"/>
    <w:rsid w:val="00C95407"/>
    <w:rsid w:val="00CA3263"/>
    <w:rsid w:val="00CA3951"/>
    <w:rsid w:val="00CC0AA9"/>
    <w:rsid w:val="00CD115D"/>
    <w:rsid w:val="00CD32CB"/>
    <w:rsid w:val="00CE0D27"/>
    <w:rsid w:val="00CE5339"/>
    <w:rsid w:val="00CF071B"/>
    <w:rsid w:val="00CF4C23"/>
    <w:rsid w:val="00D04CA8"/>
    <w:rsid w:val="00D10075"/>
    <w:rsid w:val="00D25BF0"/>
    <w:rsid w:val="00D34C00"/>
    <w:rsid w:val="00D53DB7"/>
    <w:rsid w:val="00D54F40"/>
    <w:rsid w:val="00D55B59"/>
    <w:rsid w:val="00D5616F"/>
    <w:rsid w:val="00D63D28"/>
    <w:rsid w:val="00D65195"/>
    <w:rsid w:val="00D6720E"/>
    <w:rsid w:val="00D739FA"/>
    <w:rsid w:val="00D9106C"/>
    <w:rsid w:val="00D94664"/>
    <w:rsid w:val="00D97653"/>
    <w:rsid w:val="00DA1953"/>
    <w:rsid w:val="00DB24E8"/>
    <w:rsid w:val="00DC72B7"/>
    <w:rsid w:val="00DD710E"/>
    <w:rsid w:val="00DE23DE"/>
    <w:rsid w:val="00DE683D"/>
    <w:rsid w:val="00DF4719"/>
    <w:rsid w:val="00DF684F"/>
    <w:rsid w:val="00E013C5"/>
    <w:rsid w:val="00E06447"/>
    <w:rsid w:val="00E246C7"/>
    <w:rsid w:val="00E36691"/>
    <w:rsid w:val="00E36B87"/>
    <w:rsid w:val="00E36C18"/>
    <w:rsid w:val="00E417D9"/>
    <w:rsid w:val="00E4445E"/>
    <w:rsid w:val="00E45346"/>
    <w:rsid w:val="00E523FB"/>
    <w:rsid w:val="00E662A0"/>
    <w:rsid w:val="00E72A11"/>
    <w:rsid w:val="00E73473"/>
    <w:rsid w:val="00E819DD"/>
    <w:rsid w:val="00E94FA0"/>
    <w:rsid w:val="00EB04CE"/>
    <w:rsid w:val="00EB2414"/>
    <w:rsid w:val="00EC1FBF"/>
    <w:rsid w:val="00EC2095"/>
    <w:rsid w:val="00EE0CDB"/>
    <w:rsid w:val="00EF2EF6"/>
    <w:rsid w:val="00EF7CD9"/>
    <w:rsid w:val="00F00954"/>
    <w:rsid w:val="00F024EC"/>
    <w:rsid w:val="00F1052E"/>
    <w:rsid w:val="00F10B03"/>
    <w:rsid w:val="00F32159"/>
    <w:rsid w:val="00F346DB"/>
    <w:rsid w:val="00F359E5"/>
    <w:rsid w:val="00F42018"/>
    <w:rsid w:val="00F4531A"/>
    <w:rsid w:val="00F4624B"/>
    <w:rsid w:val="00F7151C"/>
    <w:rsid w:val="00F75F25"/>
    <w:rsid w:val="00F836F0"/>
    <w:rsid w:val="00F86A09"/>
    <w:rsid w:val="00F90904"/>
    <w:rsid w:val="00F92080"/>
    <w:rsid w:val="00FA0E7C"/>
    <w:rsid w:val="00FB249C"/>
    <w:rsid w:val="00FB54DB"/>
    <w:rsid w:val="00FC72F5"/>
    <w:rsid w:val="00FD02EF"/>
    <w:rsid w:val="00FD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ACEC1F"/>
  <w14:defaultImageDpi w14:val="330"/>
  <w15:chartTrackingRefBased/>
  <w15:docId w15:val="{79EA2812-BFF1-4918-A167-7624068B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character" w:customStyle="1" w:styleId="apple-converted-space">
    <w:name w:val="apple-converted-space"/>
    <w:basedOn w:val="DefaultParagraphFont"/>
    <w:rsid w:val="002900AD"/>
  </w:style>
  <w:style w:type="paragraph" w:customStyle="1" w:styleId="Default">
    <w:name w:val="Default"/>
    <w:rsid w:val="00CE0D27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lang w:val="en-AU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52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B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B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B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B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B1D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63E37"/>
  </w:style>
  <w:style w:type="character" w:styleId="Hyperlink">
    <w:name w:val="Hyperlink"/>
    <w:basedOn w:val="DefaultParagraphFont"/>
    <w:uiPriority w:val="99"/>
    <w:unhideWhenUsed/>
    <w:rsid w:val="00F10B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0B0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00A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27E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7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even1\Desktop\School_of_Health_and_Human_Sciences_Letterhead_Template_final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347645C1F994791DF6F6466DE32D2" ma:contentTypeVersion="11" ma:contentTypeDescription="Create a new document." ma:contentTypeScope="" ma:versionID="9aef702f7851ce194b4c14f43728dcdf">
  <xsd:schema xmlns:xsd="http://www.w3.org/2001/XMLSchema" xmlns:xs="http://www.w3.org/2001/XMLSchema" xmlns:p="http://schemas.microsoft.com/office/2006/metadata/properties" xmlns:ns3="214650a9-6f6c-4b62-a4a2-c6d45bf012b2" xmlns:ns4="156bfed8-ebb6-499c-be44-225940760857" targetNamespace="http://schemas.microsoft.com/office/2006/metadata/properties" ma:root="true" ma:fieldsID="a0e9488576658b6b331db5f258faba02" ns3:_="" ns4:_="">
    <xsd:import namespace="214650a9-6f6c-4b62-a4a2-c6d45bf012b2"/>
    <xsd:import namespace="156bfed8-ebb6-499c-be44-2259407608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650a9-6f6c-4b62-a4a2-c6d45bf01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bfed8-ebb6-499c-be44-22594076085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205A61-3B15-4DE5-8015-1621FA1782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BFB864-1249-4871-9782-0D7481BE9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650a9-6f6c-4b62-a4a2-c6d45bf012b2"/>
    <ds:schemaRef ds:uri="156bfed8-ebb6-499c-be44-2259407608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8633E7-CA40-4D1A-A661-708B062724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97E033-9418-40CE-BB1D-E349A11474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School_of_Health_and_Human_Sciences_Letterhead_Template_final (2)</Template>
  <TotalTime>8</TotalTime>
  <Pages>4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csteven1</dc:creator>
  <cp:keywords/>
  <dc:description/>
  <cp:lastModifiedBy>Reviewer</cp:lastModifiedBy>
  <cp:revision>10</cp:revision>
  <cp:lastPrinted>2020-05-14T22:04:00Z</cp:lastPrinted>
  <dcterms:created xsi:type="dcterms:W3CDTF">2021-09-12T22:10:00Z</dcterms:created>
  <dcterms:modified xsi:type="dcterms:W3CDTF">2022-03-17T03:57:00Z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0x010100B64347645C1F994791DF6F6466DE32D2</vt:lpwstr>
  </property>
</Properties>
</file>